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DE40" w14:textId="71B95976" w:rsidR="001C5B54" w:rsidRPr="00D20700" w:rsidRDefault="00CF5FA2" w:rsidP="00CF5FA2">
      <w:pPr>
        <w:pStyle w:val="Titel"/>
      </w:pPr>
      <w:r w:rsidRPr="00D20700">
        <w:t>Dagsorden</w:t>
      </w:r>
      <w:r w:rsidR="00D51FC2" w:rsidRPr="00D20700">
        <w:t xml:space="preserve"> 27/8-26</w:t>
      </w:r>
    </w:p>
    <w:p w14:paraId="07840E7A" w14:textId="77777777" w:rsidR="00CF5FA2" w:rsidRPr="00D20700" w:rsidRDefault="00CF5FA2" w:rsidP="00CF5FA2"/>
    <w:p w14:paraId="702C0DE6" w14:textId="142B0A2F" w:rsidR="00CF5FA2" w:rsidRPr="00D20700" w:rsidRDefault="00CF5FA2" w:rsidP="00317A48">
      <w:r w:rsidRPr="00D20700">
        <w:rPr>
          <w:rStyle w:val="Overskrift1Tegn"/>
        </w:rPr>
        <w:t>Godkendelse af referat fra sidste møde</w:t>
      </w:r>
      <w:r w:rsidR="00955D0B" w:rsidRPr="00D20700">
        <w:rPr>
          <w:rStyle w:val="Overskrift1Tegn"/>
        </w:rPr>
        <w:br/>
      </w:r>
      <w:r w:rsidR="0016369F" w:rsidRPr="00D20700">
        <w:t xml:space="preserve">Referatet er </w:t>
      </w:r>
      <w:r w:rsidR="00063EE8" w:rsidRPr="00D20700">
        <w:t>enstemmigt</w:t>
      </w:r>
      <w:r w:rsidR="0016369F" w:rsidRPr="00D20700">
        <w:t xml:space="preserve"> godkendt</w:t>
      </w:r>
      <w:r w:rsidR="006F6CAE" w:rsidRPr="00D20700">
        <w:t>.</w:t>
      </w:r>
    </w:p>
    <w:p w14:paraId="651E1781" w14:textId="1E58ABD9" w:rsidR="00CF5FA2" w:rsidRPr="00D20700" w:rsidRDefault="00CF5FA2" w:rsidP="00317A48">
      <w:r w:rsidRPr="00D20700">
        <w:rPr>
          <w:rStyle w:val="Overskrift1Tegn"/>
        </w:rPr>
        <w:t>Valg af referent</w:t>
      </w:r>
      <w:r w:rsidR="0016369F" w:rsidRPr="00D20700">
        <w:rPr>
          <w:rStyle w:val="Overskrift1Tegn"/>
        </w:rPr>
        <w:br/>
      </w:r>
      <w:r w:rsidR="006F6CAE" w:rsidRPr="00D20700">
        <w:t>Tim blev valgt.</w:t>
      </w:r>
    </w:p>
    <w:p w14:paraId="4E789FE1" w14:textId="77777777" w:rsidR="00CF5FA2" w:rsidRPr="00D20700" w:rsidRDefault="00CF5FA2" w:rsidP="00317A48">
      <w:pPr>
        <w:pStyle w:val="Overskrift1"/>
      </w:pPr>
      <w:r w:rsidRPr="00D20700">
        <w:t>Nyt fra formanden</w:t>
      </w:r>
    </w:p>
    <w:p w14:paraId="575EB9DC" w14:textId="77777777" w:rsidR="00E77D50" w:rsidRDefault="00CF5FA2" w:rsidP="004C3168">
      <w:pPr>
        <w:pStyle w:val="Listeafsnit"/>
        <w:numPr>
          <w:ilvl w:val="0"/>
          <w:numId w:val="2"/>
        </w:numPr>
      </w:pPr>
      <w:r w:rsidRPr="0035632A">
        <w:rPr>
          <w:b/>
          <w:bCs/>
        </w:rPr>
        <w:t>Evaluering af arrangementer siden sidst</w:t>
      </w:r>
      <w:r w:rsidR="006F6CAE" w:rsidRPr="0035632A">
        <w:rPr>
          <w:b/>
          <w:bCs/>
        </w:rPr>
        <w:br/>
      </w:r>
      <w:r w:rsidR="006F6CAE" w:rsidRPr="00D20700">
        <w:t xml:space="preserve">Der har været afholdt Sct. Hans. </w:t>
      </w:r>
      <w:r w:rsidR="00FF0896" w:rsidRPr="00D20700">
        <w:t>o</w:t>
      </w:r>
      <w:r w:rsidR="006F6CAE" w:rsidRPr="00D20700">
        <w:t>g</w:t>
      </w:r>
      <w:r w:rsidR="00FF0896" w:rsidRPr="00D20700">
        <w:t xml:space="preserve"> der var flot tilslutning til arrangementet.</w:t>
      </w:r>
      <w:r w:rsidR="006F6CAE" w:rsidRPr="00D20700">
        <w:t xml:space="preserve"> </w:t>
      </w:r>
      <w:r w:rsidR="006F6CAE" w:rsidRPr="00D20700">
        <w:br/>
      </w:r>
    </w:p>
    <w:p w14:paraId="4EA25DE7" w14:textId="77D6D6DF" w:rsidR="00861591" w:rsidRPr="00D20700" w:rsidRDefault="00861591" w:rsidP="004C3168">
      <w:pPr>
        <w:pStyle w:val="Listeafsnit"/>
        <w:numPr>
          <w:ilvl w:val="0"/>
          <w:numId w:val="2"/>
        </w:numPr>
      </w:pPr>
      <w:proofErr w:type="spellStart"/>
      <w:r w:rsidRPr="0035632A">
        <w:rPr>
          <w:b/>
          <w:bCs/>
        </w:rPr>
        <w:t>Kassero</w:t>
      </w:r>
      <w:proofErr w:type="spellEnd"/>
      <w:r w:rsidRPr="0035632A">
        <w:rPr>
          <w:b/>
          <w:bCs/>
        </w:rPr>
        <w:t xml:space="preserve"> – Mail fra Søren</w:t>
      </w:r>
      <w:r w:rsidR="0069649D" w:rsidRPr="0035632A">
        <w:rPr>
          <w:b/>
          <w:bCs/>
        </w:rPr>
        <w:br/>
      </w:r>
      <w:r w:rsidR="0035632A" w:rsidRPr="0035632A">
        <w:t>Vi ved at det findes, men ser ikke nogen grund til at skifte system p.t.</w:t>
      </w:r>
      <w:r w:rsidR="0069649D">
        <w:br/>
      </w:r>
    </w:p>
    <w:p w14:paraId="6EDB15CA" w14:textId="539E02B4" w:rsidR="00861591" w:rsidRPr="0035632A" w:rsidRDefault="00861591" w:rsidP="004C3168">
      <w:pPr>
        <w:pStyle w:val="Listeafsnit"/>
        <w:numPr>
          <w:ilvl w:val="0"/>
          <w:numId w:val="2"/>
        </w:numPr>
        <w:rPr>
          <w:b/>
          <w:bCs/>
        </w:rPr>
      </w:pPr>
      <w:r w:rsidRPr="0035632A">
        <w:rPr>
          <w:b/>
          <w:bCs/>
        </w:rPr>
        <w:t xml:space="preserve">Oprydning på loftet – næste skridt </w:t>
      </w:r>
    </w:p>
    <w:p w14:paraId="578202BD" w14:textId="635021BC" w:rsidR="004D77C8" w:rsidRPr="00D20700" w:rsidRDefault="004D77C8" w:rsidP="00416E3E">
      <w:pPr>
        <w:pStyle w:val="Listeafsnit"/>
        <w:numPr>
          <w:ilvl w:val="1"/>
          <w:numId w:val="2"/>
        </w:numPr>
      </w:pPr>
      <w:r w:rsidRPr="00D20700">
        <w:t>Thyge og Martin B har tilbud at hjælpe</w:t>
      </w:r>
      <w:r w:rsidR="0069649D">
        <w:br/>
      </w:r>
      <w:r w:rsidR="00416E3E">
        <w:t>Der skal findes en dato for, hvilken dag den endelige oprydning skal finde sted og de frivillige hjælpere skal indkaldes.</w:t>
      </w:r>
      <w:r w:rsidR="0069649D">
        <w:br/>
      </w:r>
    </w:p>
    <w:p w14:paraId="7E292EC9" w14:textId="707225FD" w:rsidR="00FD6D37" w:rsidRPr="00D20700" w:rsidRDefault="00FD6D37" w:rsidP="004C3168">
      <w:pPr>
        <w:pStyle w:val="Listeafsnit"/>
        <w:numPr>
          <w:ilvl w:val="0"/>
          <w:numId w:val="2"/>
        </w:numPr>
      </w:pPr>
      <w:r w:rsidRPr="00F83E2F">
        <w:rPr>
          <w:b/>
          <w:bCs/>
        </w:rPr>
        <w:t>Kajakklubben, nu er de her</w:t>
      </w:r>
      <w:r w:rsidR="0069649D" w:rsidRPr="00F83E2F">
        <w:rPr>
          <w:b/>
          <w:bCs/>
        </w:rPr>
        <w:br/>
      </w:r>
      <w:r w:rsidR="00805530">
        <w:t>Der betales et beløb til GS hver</w:t>
      </w:r>
      <w:r w:rsidR="004E2A02">
        <w:t xml:space="preserve"> måned. </w:t>
      </w:r>
      <w:r w:rsidR="00416E3E">
        <w:t>De er taget rigtig godt imod af GS medlemmerne og har givet udtryk for at føle sig velkomne.</w:t>
      </w:r>
      <w:r w:rsidR="00F83E2F">
        <w:br/>
      </w:r>
    </w:p>
    <w:p w14:paraId="32D8FED7" w14:textId="7972D1BB" w:rsidR="00CF5FA2" w:rsidRPr="00D20700" w:rsidRDefault="00CF5FA2" w:rsidP="004C3168">
      <w:pPr>
        <w:pStyle w:val="Listeafsnit"/>
        <w:numPr>
          <w:ilvl w:val="0"/>
          <w:numId w:val="2"/>
        </w:numPr>
      </w:pPr>
      <w:r w:rsidRPr="00F83E2F">
        <w:rPr>
          <w:b/>
          <w:bCs/>
        </w:rPr>
        <w:t>Nyt fra udvalg / bordet rundt</w:t>
      </w:r>
      <w:r w:rsidR="00F83E2F" w:rsidRPr="00F83E2F">
        <w:rPr>
          <w:b/>
          <w:bCs/>
        </w:rPr>
        <w:br/>
      </w:r>
      <w:r w:rsidR="00C04B72">
        <w:t xml:space="preserve">- </w:t>
      </w:r>
      <w:r w:rsidR="00F83E2F">
        <w:t xml:space="preserve">Der blev informeret om </w:t>
      </w:r>
      <w:r w:rsidR="00485EB0">
        <w:t>klubkonference.</w:t>
      </w:r>
      <w:r w:rsidR="00F83E2F">
        <w:br/>
      </w:r>
      <w:r w:rsidR="00C04B72">
        <w:t xml:space="preserve">- </w:t>
      </w:r>
      <w:r w:rsidR="0071648B">
        <w:t>Installation af den sponsorerede kortplotter skal afsluttes snarest.</w:t>
      </w:r>
      <w:r w:rsidR="00AD6FA8">
        <w:br/>
      </w:r>
      <w:r w:rsidR="00C04B72">
        <w:t xml:space="preserve">- </w:t>
      </w:r>
      <w:r w:rsidR="00AD6FA8">
        <w:t xml:space="preserve">GS er blevet tilbudt en gratis Albin </w:t>
      </w:r>
      <w:proofErr w:type="spellStart"/>
      <w:r w:rsidR="00AD6FA8">
        <w:t>Ballad</w:t>
      </w:r>
      <w:proofErr w:type="spellEnd"/>
      <w:r w:rsidR="00AD6FA8">
        <w:t xml:space="preserve"> 30</w:t>
      </w:r>
      <w:r w:rsidR="008E514B">
        <w:t>, som et ”håndværkertilbud”.</w:t>
      </w:r>
      <w:r w:rsidR="00A56ECB">
        <w:t xml:space="preserve"> </w:t>
      </w:r>
      <w:r w:rsidR="006807CD">
        <w:br/>
      </w:r>
      <w:r w:rsidR="00A56ECB">
        <w:t xml:space="preserve">Der blev enstemmigt </w:t>
      </w:r>
      <w:r w:rsidR="00A11B39">
        <w:t xml:space="preserve">takket nej, da der var tale om et omfattende </w:t>
      </w:r>
      <w:r w:rsidR="008E4B37">
        <w:t>og potentielt dyrt projekt, der vil</w:t>
      </w:r>
      <w:r w:rsidR="002678FF">
        <w:t>le kræve mange timers arbejde.</w:t>
      </w:r>
      <w:r w:rsidR="00376F19">
        <w:br/>
      </w:r>
    </w:p>
    <w:p w14:paraId="49B54822" w14:textId="02E0AC29" w:rsidR="00CF5FA2" w:rsidRPr="00C04B72" w:rsidRDefault="00CF5FA2" w:rsidP="004C3168">
      <w:pPr>
        <w:pStyle w:val="Listeafsnit"/>
        <w:numPr>
          <w:ilvl w:val="0"/>
          <w:numId w:val="2"/>
        </w:numPr>
        <w:rPr>
          <w:b/>
          <w:bCs/>
        </w:rPr>
      </w:pPr>
      <w:r w:rsidRPr="00C04B72">
        <w:rPr>
          <w:b/>
          <w:bCs/>
        </w:rPr>
        <w:t>Sejlerskole</w:t>
      </w:r>
      <w:r w:rsidR="00485EB0" w:rsidRPr="00C04B72">
        <w:rPr>
          <w:b/>
          <w:bCs/>
        </w:rPr>
        <w:br/>
      </w:r>
      <w:r w:rsidR="008208B2" w:rsidRPr="00E95322">
        <w:t>De</w:t>
      </w:r>
      <w:r w:rsidR="00E95322">
        <w:t>r sker rigtig</w:t>
      </w:r>
      <w:r w:rsidR="008208B2" w:rsidRPr="00E95322">
        <w:t xml:space="preserve"> meget </w:t>
      </w:r>
      <w:r w:rsidR="00E95322">
        <w:t xml:space="preserve">i sejlerskolen lige nu. Flere kursister skal op til </w:t>
      </w:r>
      <w:r w:rsidR="00316889">
        <w:t>praktisk duelighedsprøve. Antallet af kursister er støt stigende.</w:t>
      </w:r>
      <w:r w:rsidR="00225932">
        <w:t xml:space="preserve"> </w:t>
      </w:r>
      <w:r w:rsidR="004C6DEB">
        <w:br/>
      </w:r>
      <w:r w:rsidR="004C6DEB">
        <w:br/>
      </w:r>
      <w:r w:rsidR="00873FA0">
        <w:br/>
      </w:r>
      <w:r w:rsidR="00A1277B">
        <w:lastRenderedPageBreak/>
        <w:t xml:space="preserve">Der arbejdes med at udvide </w:t>
      </w:r>
      <w:r w:rsidR="00826305">
        <w:t xml:space="preserve">arbejdet med duelighedsprøver. </w:t>
      </w:r>
      <w:r w:rsidR="00D01872">
        <w:t>Prisen fo</w:t>
      </w:r>
      <w:r w:rsidR="00DA70BF">
        <w:t>r online adgang til teoretisk duelighed</w:t>
      </w:r>
      <w:r w:rsidR="004C6DEB">
        <w:t xml:space="preserve"> er 500,- og kræver medlemskab af GS</w:t>
      </w:r>
      <w:r w:rsidR="00873FA0">
        <w:t xml:space="preserve">. </w:t>
      </w:r>
      <w:r w:rsidR="00B47B61">
        <w:br/>
      </w:r>
      <w:r w:rsidR="00B47B61">
        <w:br/>
      </w:r>
      <w:r w:rsidR="00021471">
        <w:t>Uffe, Rasmus og Tim skal mødes senere på året og arrangere hvordan</w:t>
      </w:r>
      <w:r w:rsidR="00457F91">
        <w:t xml:space="preserve"> instruktører og </w:t>
      </w:r>
      <w:r w:rsidR="00434915">
        <w:t>sejlerskolen skal fungere fremadrettet.</w:t>
      </w:r>
      <w:r w:rsidR="005655BA">
        <w:t xml:space="preserve"> </w:t>
      </w:r>
      <w:r w:rsidR="00B267BB">
        <w:t xml:space="preserve">Tim </w:t>
      </w:r>
      <w:r w:rsidR="00502CC8">
        <w:t>mangler stadig at komme på instruktørkursus, plus meget gerne en person mere.</w:t>
      </w:r>
      <w:r w:rsidR="00B47B61">
        <w:t xml:space="preserve"> </w:t>
      </w:r>
      <w:r w:rsidR="00485EB0" w:rsidRPr="00C04B72">
        <w:rPr>
          <w:b/>
          <w:bCs/>
        </w:rPr>
        <w:br/>
      </w:r>
    </w:p>
    <w:p w14:paraId="4A9D2BE0" w14:textId="7DF0AAF8" w:rsidR="00CF5FA2" w:rsidRPr="00873FA0" w:rsidRDefault="00CF5FA2" w:rsidP="004C3168">
      <w:pPr>
        <w:pStyle w:val="Listeafsnit"/>
        <w:numPr>
          <w:ilvl w:val="0"/>
          <w:numId w:val="2"/>
        </w:numPr>
        <w:rPr>
          <w:b/>
          <w:bCs/>
        </w:rPr>
      </w:pPr>
      <w:r w:rsidRPr="00873FA0">
        <w:rPr>
          <w:b/>
          <w:bCs/>
        </w:rPr>
        <w:t>Kapsejladsudvalg</w:t>
      </w:r>
      <w:r w:rsidR="00C04B72" w:rsidRPr="00873FA0">
        <w:rPr>
          <w:b/>
          <w:bCs/>
        </w:rPr>
        <w:br/>
      </w:r>
      <w:r w:rsidR="00ED0E24">
        <w:t xml:space="preserve">På tirsdagene er der rigtig god tilslutning og antallet af deltagende både kommer </w:t>
      </w:r>
      <w:proofErr w:type="spellStart"/>
      <w:r w:rsidR="00012949">
        <w:t>ofter</w:t>
      </w:r>
      <w:proofErr w:type="spellEnd"/>
      <w:r w:rsidR="00012949">
        <w:t xml:space="preserve"> op på 13. </w:t>
      </w:r>
      <w:r w:rsidR="00003823" w:rsidRPr="00127ADA">
        <w:t xml:space="preserve">Hovedkapsejladsen </w:t>
      </w:r>
      <w:r w:rsidR="00127ADA" w:rsidRPr="00127ADA">
        <w:t>er aflyst grundet for lille tilslutning</w:t>
      </w:r>
      <w:r w:rsidR="00AB34A2">
        <w:t xml:space="preserve">. Alle </w:t>
      </w:r>
      <w:r w:rsidR="00927411" w:rsidRPr="00927411">
        <w:t>sejladser</w:t>
      </w:r>
      <w:r w:rsidR="00012949" w:rsidRPr="00927411">
        <w:t xml:space="preserve"> skal være </w:t>
      </w:r>
      <w:r w:rsidR="00AB34A2">
        <w:t xml:space="preserve">fremadrettet være </w:t>
      </w:r>
      <w:r w:rsidR="00927411" w:rsidRPr="00927411">
        <w:t>gældende</w:t>
      </w:r>
      <w:r w:rsidR="00012949" w:rsidRPr="00927411">
        <w:t xml:space="preserve"> </w:t>
      </w:r>
      <w:r w:rsidR="00927411" w:rsidRPr="00927411">
        <w:t>med points</w:t>
      </w:r>
      <w:r w:rsidR="00927411">
        <w:t>.</w:t>
      </w:r>
      <w:r w:rsidR="00C04B72" w:rsidRPr="00873FA0">
        <w:rPr>
          <w:b/>
          <w:bCs/>
        </w:rPr>
        <w:br/>
      </w:r>
    </w:p>
    <w:p w14:paraId="0AA8FCF5" w14:textId="14DBDFA3" w:rsidR="00CF5FA2" w:rsidRPr="00AB34A2" w:rsidRDefault="00CF5FA2" w:rsidP="004C3168">
      <w:pPr>
        <w:pStyle w:val="Listeafsnit"/>
        <w:numPr>
          <w:ilvl w:val="0"/>
          <w:numId w:val="2"/>
        </w:numPr>
        <w:rPr>
          <w:b/>
          <w:bCs/>
        </w:rPr>
      </w:pPr>
      <w:r w:rsidRPr="00AB34A2">
        <w:rPr>
          <w:b/>
          <w:bCs/>
        </w:rPr>
        <w:t>Sponsorudvalg</w:t>
      </w:r>
      <w:r w:rsidR="00C04B72" w:rsidRPr="00AB34A2">
        <w:rPr>
          <w:b/>
          <w:bCs/>
        </w:rPr>
        <w:br/>
      </w:r>
      <w:r w:rsidR="00E266DA" w:rsidRPr="00E266DA">
        <w:t>GS har fået bevilliget en</w:t>
      </w:r>
      <w:r w:rsidR="00C50F36">
        <w:t xml:space="preserve"> flot</w:t>
      </w:r>
      <w:r w:rsidR="00E266DA" w:rsidRPr="00E266DA">
        <w:t xml:space="preserve"> pulje penge</w:t>
      </w:r>
      <w:r w:rsidR="00E266DA">
        <w:t xml:space="preserve"> (</w:t>
      </w:r>
      <w:proofErr w:type="gramStart"/>
      <w:r w:rsidR="00E266DA">
        <w:t>150.000,-</w:t>
      </w:r>
      <w:proofErr w:type="gramEnd"/>
      <w:r w:rsidR="00E266DA">
        <w:t>)</w:t>
      </w:r>
      <w:r w:rsidR="00E266DA" w:rsidRPr="00E266DA">
        <w:t xml:space="preserve"> til reparation af klubhusets trapper mm.</w:t>
      </w:r>
      <w:r w:rsidR="00E467A2">
        <w:t xml:space="preserve"> fra </w:t>
      </w:r>
      <w:r w:rsidR="00124E0D">
        <w:t>Sparekassen Danmark – Fonden Djursland.</w:t>
      </w:r>
      <w:r w:rsidR="001233C3">
        <w:t xml:space="preserve"> </w:t>
      </w:r>
      <w:r w:rsidR="00F957D7">
        <w:t>Der nedsættes et udvalgt, som kan præcisere det krævede arbejde.</w:t>
      </w:r>
      <w:r w:rsidR="00C04B72" w:rsidRPr="00F31BFE">
        <w:rPr>
          <w:b/>
          <w:bCs/>
        </w:rPr>
        <w:br/>
      </w:r>
    </w:p>
    <w:p w14:paraId="0FFCE88C" w14:textId="509F899F" w:rsidR="00CF5FA2" w:rsidRPr="00F31BFE" w:rsidRDefault="00CF5FA2" w:rsidP="004C3168">
      <w:pPr>
        <w:pStyle w:val="Listeafsnit"/>
        <w:numPr>
          <w:ilvl w:val="0"/>
          <w:numId w:val="2"/>
        </w:numPr>
        <w:rPr>
          <w:b/>
          <w:bCs/>
        </w:rPr>
      </w:pPr>
      <w:r w:rsidRPr="00F31BFE">
        <w:rPr>
          <w:b/>
          <w:bCs/>
        </w:rPr>
        <w:t>Åbent hus udvalg</w:t>
      </w:r>
      <w:r w:rsidR="00C04B72" w:rsidRPr="00F31BFE">
        <w:rPr>
          <w:b/>
          <w:bCs/>
        </w:rPr>
        <w:br/>
      </w:r>
      <w:r w:rsidR="002706A2" w:rsidRPr="002706A2">
        <w:t>Genoptages til november.</w:t>
      </w:r>
      <w:r w:rsidR="00C04B72" w:rsidRPr="00F31BFE">
        <w:rPr>
          <w:b/>
          <w:bCs/>
        </w:rPr>
        <w:br/>
      </w:r>
    </w:p>
    <w:p w14:paraId="7471F668" w14:textId="53AB5835" w:rsidR="00CF5FA2" w:rsidRPr="00D20700" w:rsidRDefault="00CF5FA2" w:rsidP="004C3168">
      <w:pPr>
        <w:pStyle w:val="Listeafsnit"/>
        <w:numPr>
          <w:ilvl w:val="0"/>
          <w:numId w:val="2"/>
        </w:numPr>
      </w:pPr>
      <w:r w:rsidRPr="00C76793">
        <w:rPr>
          <w:b/>
          <w:bCs/>
        </w:rPr>
        <w:t>Hjemmeside</w:t>
      </w:r>
      <w:r w:rsidR="00DA42ED" w:rsidRPr="00C76793">
        <w:rPr>
          <w:b/>
          <w:bCs/>
        </w:rPr>
        <w:t>n?</w:t>
      </w:r>
      <w:r w:rsidR="00C04B72" w:rsidRPr="00C76793">
        <w:rPr>
          <w:b/>
          <w:bCs/>
        </w:rPr>
        <w:br/>
      </w:r>
      <w:r w:rsidR="009A6F96">
        <w:t>Der skal et sted på hjemmesiden anføres, at mulige gaster eller andre nysgerrige, skal være velkomne til at stille op om tirsdagen</w:t>
      </w:r>
      <w:r w:rsidR="007E780D">
        <w:t>.</w:t>
      </w:r>
      <w:r w:rsidR="002706A2">
        <w:br/>
        <w:t xml:space="preserve">Kontaktformularen og </w:t>
      </w:r>
      <w:r w:rsidR="007E780D">
        <w:t>online indmelding fungerer nu.</w:t>
      </w:r>
      <w:r w:rsidR="00C04B72">
        <w:br/>
      </w:r>
    </w:p>
    <w:p w14:paraId="5306F2C9" w14:textId="4A0F6C44" w:rsidR="00CF5FA2" w:rsidRPr="007E780D" w:rsidRDefault="00CF5FA2" w:rsidP="004C3168">
      <w:pPr>
        <w:pStyle w:val="Listeafsnit"/>
        <w:numPr>
          <w:ilvl w:val="0"/>
          <w:numId w:val="2"/>
        </w:numPr>
        <w:rPr>
          <w:b/>
          <w:bCs/>
        </w:rPr>
      </w:pPr>
      <w:r w:rsidRPr="007E780D">
        <w:rPr>
          <w:b/>
          <w:bCs/>
        </w:rPr>
        <w:t>Kommende arrangementer</w:t>
      </w:r>
    </w:p>
    <w:p w14:paraId="279ABA4E" w14:textId="5A3A9F64" w:rsidR="004D77C8" w:rsidRPr="00D20700" w:rsidRDefault="004D77C8" w:rsidP="008B411F">
      <w:pPr>
        <w:pStyle w:val="Listeafsnit"/>
        <w:numPr>
          <w:ilvl w:val="1"/>
          <w:numId w:val="2"/>
        </w:numPr>
      </w:pPr>
      <w:r w:rsidRPr="008B411F">
        <w:rPr>
          <w:b/>
          <w:bCs/>
        </w:rPr>
        <w:t>Fællesspisning sidste søndag i måneden?</w:t>
      </w:r>
      <w:r w:rsidR="00DB2BB6">
        <w:br/>
      </w:r>
      <w:r w:rsidR="00DB2BB6" w:rsidRPr="002F33B7">
        <w:t>Vinterarrangementer</w:t>
      </w:r>
      <w:r w:rsidR="00DB2BB6">
        <w:t xml:space="preserve"> genopstartes og</w:t>
      </w:r>
      <w:r w:rsidR="00DB2BB6" w:rsidRPr="002F33B7">
        <w:t xml:space="preserve"> fælles spisning starter</w:t>
      </w:r>
      <w:r w:rsidR="00DB2BB6">
        <w:t>;</w:t>
      </w:r>
      <w:r w:rsidR="00DB2BB6">
        <w:br/>
      </w:r>
      <w:r w:rsidR="00DB2BB6">
        <w:br/>
        <w:t>25</w:t>
      </w:r>
      <w:r w:rsidR="00DB2BB6" w:rsidRPr="002F33B7">
        <w:t>. oktober.</w:t>
      </w:r>
      <w:r w:rsidR="00DB2BB6">
        <w:t xml:space="preserve"> Søren og Rasmus arrangerer madlavning til denne dag. </w:t>
      </w:r>
      <w:r w:rsidR="00DB2BB6">
        <w:br/>
        <w:t>29. november vil Peter Jakob gerne stå for maden.</w:t>
      </w:r>
      <w:r w:rsidR="00DB2BB6">
        <w:br/>
        <w:t>28. februar står Mathias i køkkenet.</w:t>
      </w:r>
      <w:r w:rsidR="00DB2BB6">
        <w:br/>
        <w:t>28 marts spørges generalforsamlingen.</w:t>
      </w:r>
      <w:r w:rsidR="00DB2BB6">
        <w:br/>
      </w:r>
      <w:r w:rsidR="00DB2BB6">
        <w:br/>
        <w:t xml:space="preserve">Prisen for deltagere er 50,- pr. voksen og 25,- pr. barn. </w:t>
      </w:r>
      <w:r w:rsidR="00DB2BB6">
        <w:br/>
        <w:t>Dem der står for madlavning, er fritaget for betaling, denne dag.</w:t>
      </w:r>
      <w:r w:rsidR="00DB2BB6">
        <w:br/>
      </w:r>
      <w:r w:rsidR="00973B44">
        <w:br/>
      </w:r>
    </w:p>
    <w:p w14:paraId="73C21218" w14:textId="6008DE32" w:rsidR="004D77C8" w:rsidRPr="00D20700" w:rsidRDefault="004D77C8" w:rsidP="008B411F">
      <w:pPr>
        <w:pStyle w:val="Listeafsnit"/>
        <w:numPr>
          <w:ilvl w:val="1"/>
          <w:numId w:val="2"/>
        </w:numPr>
      </w:pPr>
      <w:r w:rsidRPr="008B411F">
        <w:rPr>
          <w:b/>
          <w:bCs/>
        </w:rPr>
        <w:lastRenderedPageBreak/>
        <w:t>Foredrag? Hvad, og hvordan?</w:t>
      </w:r>
      <w:r w:rsidR="00095795">
        <w:br/>
      </w:r>
      <w:r w:rsidR="00095795">
        <w:t>Gudmann &amp; Søn adspørges om Hempel eller andre har lyst til at holde oplæg for GS omkring deres produkter</w:t>
      </w:r>
      <w:r w:rsidR="00B51280">
        <w:t xml:space="preserve"> til februar</w:t>
      </w:r>
      <w:r w:rsidR="00095795">
        <w:t>.</w:t>
      </w:r>
      <w:r w:rsidR="00095795">
        <w:br/>
      </w:r>
      <w:r w:rsidR="00575BFC">
        <w:br/>
        <w:t xml:space="preserve">Redningsstationen adspørges også, om de har oplæg </w:t>
      </w:r>
      <w:r w:rsidR="00EC4377">
        <w:t>de vil afholde</w:t>
      </w:r>
      <w:r w:rsidR="00B51280">
        <w:t xml:space="preserve"> i november.</w:t>
      </w:r>
      <w:r w:rsidR="00B51280">
        <w:br/>
      </w:r>
      <w:r w:rsidR="00B51280">
        <w:br/>
        <w:t>Brian Dalgaard</w:t>
      </w:r>
      <w:r w:rsidR="00AA5679">
        <w:t xml:space="preserve"> spørges om han vil afholde ”check-redningsvest” i</w:t>
      </w:r>
      <w:r w:rsidR="00B51280">
        <w:t xml:space="preserve"> </w:t>
      </w:r>
      <w:r w:rsidR="00AA5679">
        <w:t>marts</w:t>
      </w:r>
      <w:r w:rsidR="00FB2856">
        <w:br/>
      </w:r>
      <w:r w:rsidR="00FB2856">
        <w:br/>
        <w:t>Rasmus undersøger muligheden for en kort/brætspi</w:t>
      </w:r>
      <w:r w:rsidR="00B102E3">
        <w:t>lsaften vinter/forår.</w:t>
      </w:r>
      <w:r w:rsidR="00095795">
        <w:br/>
      </w:r>
    </w:p>
    <w:p w14:paraId="74BD4773" w14:textId="4AF9F5A0" w:rsidR="009C6017" w:rsidRPr="00D20700" w:rsidRDefault="009C6017" w:rsidP="004C3168">
      <w:pPr>
        <w:pStyle w:val="Listeafsnit"/>
        <w:numPr>
          <w:ilvl w:val="0"/>
          <w:numId w:val="2"/>
        </w:numPr>
      </w:pPr>
      <w:r w:rsidRPr="00D20700">
        <w:t xml:space="preserve">Sagsliste, se </w:t>
      </w:r>
      <w:r w:rsidR="004A654E" w:rsidRPr="00D20700">
        <w:t xml:space="preserve">nederst </w:t>
      </w:r>
      <w:r w:rsidRPr="00D20700">
        <w:t>i dagsorden</w:t>
      </w:r>
    </w:p>
    <w:p w14:paraId="390B6B5B" w14:textId="53748D91" w:rsidR="00CF5FA2" w:rsidRPr="00D20700" w:rsidRDefault="00CF5FA2" w:rsidP="004C3168">
      <w:pPr>
        <w:pStyle w:val="Listeafsnit"/>
        <w:numPr>
          <w:ilvl w:val="0"/>
          <w:numId w:val="2"/>
        </w:numPr>
      </w:pPr>
      <w:r w:rsidRPr="00D20700">
        <w:t>Evt</w:t>
      </w:r>
      <w:r w:rsidR="00D101A1" w:rsidRPr="00D20700">
        <w:t>.</w:t>
      </w:r>
    </w:p>
    <w:p w14:paraId="625D436B" w14:textId="77777777" w:rsidR="00D101A1" w:rsidRPr="00D20700" w:rsidRDefault="00D101A1" w:rsidP="00D101A1">
      <w:pPr>
        <w:pStyle w:val="Listeafsnit"/>
      </w:pPr>
    </w:p>
    <w:p w14:paraId="555DB930" w14:textId="77777777" w:rsidR="00D101A1" w:rsidRPr="00D20700" w:rsidRDefault="00D101A1">
      <w:pPr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 w:rsidRPr="00D20700">
        <w:br w:type="page"/>
      </w:r>
    </w:p>
    <w:p w14:paraId="321702DB" w14:textId="2EF0579C" w:rsidR="009C6017" w:rsidRPr="00D20700" w:rsidRDefault="009C6017" w:rsidP="009C6017">
      <w:pPr>
        <w:pStyle w:val="Undertitel"/>
      </w:pPr>
      <w:r w:rsidRPr="00D20700">
        <w:lastRenderedPageBreak/>
        <w:t>Sagsliste:</w:t>
      </w:r>
    </w:p>
    <w:tbl>
      <w:tblPr>
        <w:tblStyle w:val="Tabel-Gitter"/>
        <w:tblW w:w="10065" w:type="dxa"/>
        <w:tblInd w:w="-147" w:type="dxa"/>
        <w:tblLook w:val="04A0" w:firstRow="1" w:lastRow="0" w:firstColumn="1" w:lastColumn="0" w:noHBand="0" w:noVBand="1"/>
      </w:tblPr>
      <w:tblGrid>
        <w:gridCol w:w="2871"/>
        <w:gridCol w:w="1633"/>
        <w:gridCol w:w="5561"/>
      </w:tblGrid>
      <w:tr w:rsidR="002308F1" w:rsidRPr="00D20700" w14:paraId="249C30F6" w14:textId="3B8A52DB" w:rsidTr="002308F1">
        <w:tc>
          <w:tcPr>
            <w:tcW w:w="2871" w:type="dxa"/>
          </w:tcPr>
          <w:p w14:paraId="16A47A30" w14:textId="19604716" w:rsidR="002308F1" w:rsidRPr="003C0A10" w:rsidRDefault="002308F1" w:rsidP="00555545">
            <w:pPr>
              <w:rPr>
                <w:b/>
                <w:bCs/>
                <w:sz w:val="20"/>
                <w:szCs w:val="20"/>
              </w:rPr>
            </w:pPr>
            <w:r w:rsidRPr="003C0A10">
              <w:rPr>
                <w:b/>
                <w:bCs/>
                <w:sz w:val="20"/>
                <w:szCs w:val="20"/>
              </w:rPr>
              <w:t>Sag</w:t>
            </w:r>
          </w:p>
        </w:tc>
        <w:tc>
          <w:tcPr>
            <w:tcW w:w="1633" w:type="dxa"/>
          </w:tcPr>
          <w:p w14:paraId="3EF05290" w14:textId="1B5EF4B9" w:rsidR="002308F1" w:rsidRPr="003C0A10" w:rsidRDefault="002308F1" w:rsidP="00555545">
            <w:pPr>
              <w:rPr>
                <w:b/>
                <w:bCs/>
                <w:sz w:val="20"/>
                <w:szCs w:val="20"/>
              </w:rPr>
            </w:pPr>
            <w:r w:rsidRPr="003C0A10">
              <w:rPr>
                <w:b/>
                <w:bCs/>
                <w:sz w:val="20"/>
                <w:szCs w:val="20"/>
              </w:rPr>
              <w:t>Ansvarlig</w:t>
            </w:r>
          </w:p>
        </w:tc>
        <w:tc>
          <w:tcPr>
            <w:tcW w:w="5561" w:type="dxa"/>
          </w:tcPr>
          <w:p w14:paraId="41AA60FF" w14:textId="1689CCCE" w:rsidR="002308F1" w:rsidRPr="003C0A10" w:rsidRDefault="002308F1" w:rsidP="00555545">
            <w:pPr>
              <w:rPr>
                <w:b/>
                <w:bCs/>
                <w:sz w:val="20"/>
                <w:szCs w:val="20"/>
              </w:rPr>
            </w:pPr>
            <w:r w:rsidRPr="003C0A10">
              <w:rPr>
                <w:b/>
                <w:bCs/>
                <w:sz w:val="20"/>
                <w:szCs w:val="20"/>
              </w:rPr>
              <w:t>Status (Lukkes/videreføres/afsluttet</w:t>
            </w:r>
          </w:p>
        </w:tc>
      </w:tr>
      <w:tr w:rsidR="002308F1" w:rsidRPr="00D20700" w14:paraId="789FB8E5" w14:textId="74A23B49" w:rsidTr="002308F1">
        <w:tc>
          <w:tcPr>
            <w:tcW w:w="2871" w:type="dxa"/>
          </w:tcPr>
          <w:p w14:paraId="170F0E42" w14:textId="7BB4FF22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Ais modtager på loftet</w:t>
            </w:r>
          </w:p>
        </w:tc>
        <w:tc>
          <w:tcPr>
            <w:tcW w:w="1633" w:type="dxa"/>
          </w:tcPr>
          <w:p w14:paraId="37A2B8FE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6266E00C" w14:textId="1FC5E066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Lukket – Der takkes nej.</w:t>
            </w:r>
          </w:p>
        </w:tc>
      </w:tr>
      <w:tr w:rsidR="002308F1" w:rsidRPr="00D20700" w14:paraId="45320519" w14:textId="6D2FFBA8" w:rsidTr="002308F1">
        <w:tc>
          <w:tcPr>
            <w:tcW w:w="2871" w:type="dxa"/>
          </w:tcPr>
          <w:p w14:paraId="2285141E" w14:textId="3FC95F84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Grenaas.net - Oprydning</w:t>
            </w:r>
          </w:p>
        </w:tc>
        <w:tc>
          <w:tcPr>
            <w:tcW w:w="1633" w:type="dxa"/>
          </w:tcPr>
          <w:p w14:paraId="66617E2A" w14:textId="3D8AE7FE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Mathias</w:t>
            </w:r>
          </w:p>
        </w:tc>
        <w:tc>
          <w:tcPr>
            <w:tcW w:w="5561" w:type="dxa"/>
          </w:tcPr>
          <w:p w14:paraId="4DA60892" w14:textId="0A03F54C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Lukkes</w:t>
            </w:r>
          </w:p>
        </w:tc>
      </w:tr>
      <w:tr w:rsidR="002308F1" w:rsidRPr="00D20700" w14:paraId="19DE1173" w14:textId="2DA0890C" w:rsidTr="002308F1">
        <w:tc>
          <w:tcPr>
            <w:tcW w:w="2871" w:type="dxa"/>
          </w:tcPr>
          <w:p w14:paraId="2AFA62E1" w14:textId="2B6228B1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PROJEKTTITEL: Udskiftning af Svalegang og trapper på klubhus-Grenaa Sejlklub</w:t>
            </w:r>
          </w:p>
        </w:tc>
        <w:tc>
          <w:tcPr>
            <w:tcW w:w="1633" w:type="dxa"/>
          </w:tcPr>
          <w:p w14:paraId="62B02090" w14:textId="6D2F583E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Søren</w:t>
            </w:r>
          </w:p>
        </w:tc>
        <w:tc>
          <w:tcPr>
            <w:tcW w:w="5561" w:type="dxa"/>
          </w:tcPr>
          <w:p w14:paraId="1CE11787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</w:tr>
      <w:tr w:rsidR="002308F1" w:rsidRPr="00D20700" w14:paraId="61D4C35B" w14:textId="07DAB235" w:rsidTr="002308F1">
        <w:tc>
          <w:tcPr>
            <w:tcW w:w="2871" w:type="dxa"/>
          </w:tcPr>
          <w:p w14:paraId="77503A25" w14:textId="0B2DDE95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Lys på loftet</w:t>
            </w:r>
          </w:p>
        </w:tc>
        <w:tc>
          <w:tcPr>
            <w:tcW w:w="1633" w:type="dxa"/>
          </w:tcPr>
          <w:p w14:paraId="5BD3A7AF" w14:textId="49035E5B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Mathias</w:t>
            </w:r>
          </w:p>
        </w:tc>
        <w:tc>
          <w:tcPr>
            <w:tcW w:w="5561" w:type="dxa"/>
          </w:tcPr>
          <w:p w14:paraId="53FF8019" w14:textId="1C939904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 undersøger det praktiske. Tim står også til rådighed.</w:t>
            </w:r>
          </w:p>
        </w:tc>
      </w:tr>
      <w:tr w:rsidR="002308F1" w:rsidRPr="00D20700" w14:paraId="3722710E" w14:textId="51FD4C78" w:rsidTr="002308F1">
        <w:tc>
          <w:tcPr>
            <w:tcW w:w="2871" w:type="dxa"/>
          </w:tcPr>
          <w:p w14:paraId="3A5771A5" w14:textId="2BCFD194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Lys/strøm til kontoret</w:t>
            </w:r>
          </w:p>
        </w:tc>
        <w:tc>
          <w:tcPr>
            <w:tcW w:w="1633" w:type="dxa"/>
          </w:tcPr>
          <w:p w14:paraId="47AF9CE2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7E357A4A" w14:textId="50770F21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 kigger på det.</w:t>
            </w:r>
          </w:p>
        </w:tc>
      </w:tr>
      <w:tr w:rsidR="002308F1" w:rsidRPr="00D20700" w14:paraId="34BB4ACB" w14:textId="5208E123" w:rsidTr="002308F1">
        <w:tc>
          <w:tcPr>
            <w:tcW w:w="2871" w:type="dxa"/>
          </w:tcPr>
          <w:p w14:paraId="3F57EF97" w14:textId="5EA7D62F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Videresendelse til bestyrelsen?</w:t>
            </w:r>
          </w:p>
        </w:tc>
        <w:tc>
          <w:tcPr>
            <w:tcW w:w="1633" w:type="dxa"/>
          </w:tcPr>
          <w:p w14:paraId="2B8F54F7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23D9B88E" w14:textId="70F8A519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Henrik klarer det.</w:t>
            </w:r>
          </w:p>
        </w:tc>
      </w:tr>
      <w:tr w:rsidR="002308F1" w:rsidRPr="00D20700" w14:paraId="1AC6F5D0" w14:textId="08D52BED" w:rsidTr="002308F1">
        <w:tc>
          <w:tcPr>
            <w:tcW w:w="2871" w:type="dxa"/>
          </w:tcPr>
          <w:p w14:paraId="10311707" w14:textId="67D0A47C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Klubkonference (14. november) - Save the date - Giv medlemmerne ny viden - Ryd op på havnen.</w:t>
            </w:r>
          </w:p>
        </w:tc>
        <w:tc>
          <w:tcPr>
            <w:tcW w:w="1633" w:type="dxa"/>
          </w:tcPr>
          <w:p w14:paraId="464D33BF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497EC701" w14:textId="2D16737C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Lukket</w:t>
            </w:r>
          </w:p>
        </w:tc>
      </w:tr>
      <w:tr w:rsidR="002308F1" w:rsidRPr="00D20700" w14:paraId="719C008C" w14:textId="7AE34B8C" w:rsidTr="002308F1">
        <w:tc>
          <w:tcPr>
            <w:tcW w:w="2871" w:type="dxa"/>
          </w:tcPr>
          <w:p w14:paraId="5DD0F4B8" w14:textId="4A4319F7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Oprydning på loftet</w:t>
            </w:r>
          </w:p>
        </w:tc>
        <w:tc>
          <w:tcPr>
            <w:tcW w:w="1633" w:type="dxa"/>
          </w:tcPr>
          <w:p w14:paraId="34490D9D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3CF64EC9" w14:textId="0DF711AB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oktober klokken 9:00 modes involverede til oprydning.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Det der skal smides væk, klares med private trailere.</w:t>
            </w:r>
          </w:p>
        </w:tc>
      </w:tr>
      <w:tr w:rsidR="002308F1" w:rsidRPr="00D20700" w14:paraId="0914BACA" w14:textId="07AEBD22" w:rsidTr="002308F1">
        <w:tc>
          <w:tcPr>
            <w:tcW w:w="2871" w:type="dxa"/>
          </w:tcPr>
          <w:p w14:paraId="1AD233DB" w14:textId="60A7CE6D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Folkeoplysningsloven</w:t>
            </w:r>
          </w:p>
        </w:tc>
        <w:tc>
          <w:tcPr>
            <w:tcW w:w="1633" w:type="dxa"/>
          </w:tcPr>
          <w:p w14:paraId="0D1C1315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2700BE87" w14:textId="7C81745E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Videreføres</w:t>
            </w:r>
          </w:p>
        </w:tc>
      </w:tr>
      <w:tr w:rsidR="002308F1" w:rsidRPr="00D20700" w14:paraId="69C0D5E1" w14:textId="375987FC" w:rsidTr="002308F1">
        <w:tc>
          <w:tcPr>
            <w:tcW w:w="2871" w:type="dxa"/>
          </w:tcPr>
          <w:p w14:paraId="7B4E86A9" w14:textId="20A7207D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Leje af grunden til sejlklubmæssige formål</w:t>
            </w:r>
          </w:p>
        </w:tc>
        <w:tc>
          <w:tcPr>
            <w:tcW w:w="1633" w:type="dxa"/>
          </w:tcPr>
          <w:p w14:paraId="0E90F2D7" w14:textId="5B80DF5D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Uffe/Mathias</w:t>
            </w:r>
          </w:p>
        </w:tc>
        <w:tc>
          <w:tcPr>
            <w:tcW w:w="5561" w:type="dxa"/>
          </w:tcPr>
          <w:p w14:paraId="194ECD27" w14:textId="594ABC2D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Lukkes</w:t>
            </w:r>
          </w:p>
        </w:tc>
      </w:tr>
      <w:tr w:rsidR="002308F1" w:rsidRPr="00D20700" w14:paraId="44B05F70" w14:textId="3C8FF3CF" w:rsidTr="002308F1">
        <w:tc>
          <w:tcPr>
            <w:tcW w:w="2871" w:type="dxa"/>
          </w:tcPr>
          <w:p w14:paraId="4AEEC2B4" w14:textId="07D6D458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Vare-/kørestols elevator</w:t>
            </w:r>
          </w:p>
        </w:tc>
        <w:tc>
          <w:tcPr>
            <w:tcW w:w="1633" w:type="dxa"/>
          </w:tcPr>
          <w:p w14:paraId="6000612E" w14:textId="77777777" w:rsidR="002308F1" w:rsidRPr="00D20700" w:rsidRDefault="002308F1" w:rsidP="00555545">
            <w:pPr>
              <w:rPr>
                <w:sz w:val="20"/>
                <w:szCs w:val="20"/>
              </w:rPr>
            </w:pPr>
          </w:p>
        </w:tc>
        <w:tc>
          <w:tcPr>
            <w:tcW w:w="5561" w:type="dxa"/>
          </w:tcPr>
          <w:p w14:paraId="186DA989" w14:textId="4AB4DDC0" w:rsidR="002308F1" w:rsidRPr="00D20700" w:rsidRDefault="002308F1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Bestyrelsen finder, at det er en god ide. Både af hensyn til udlejning og aldrende medlemmer.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Der kan arbejdes videre med undersøgelse og videns-indsamling</w:t>
            </w:r>
            <w:r w:rsidR="004E21C6">
              <w:rPr>
                <w:sz w:val="20"/>
                <w:szCs w:val="20"/>
              </w:rPr>
              <w:t xml:space="preserve"> på sigt.</w:t>
            </w:r>
            <w:r w:rsidR="0045003D">
              <w:rPr>
                <w:sz w:val="20"/>
                <w:szCs w:val="20"/>
              </w:rPr>
              <w:t xml:space="preserve"> </w:t>
            </w:r>
          </w:p>
        </w:tc>
      </w:tr>
      <w:tr w:rsidR="002308F1" w:rsidRPr="00D20700" w14:paraId="77F28600" w14:textId="6352D162" w:rsidTr="002308F1">
        <w:tc>
          <w:tcPr>
            <w:tcW w:w="2871" w:type="dxa"/>
          </w:tcPr>
          <w:p w14:paraId="76D6D882" w14:textId="548F0E58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Aktivitetsudvalg</w:t>
            </w:r>
          </w:p>
        </w:tc>
        <w:tc>
          <w:tcPr>
            <w:tcW w:w="1633" w:type="dxa"/>
          </w:tcPr>
          <w:p w14:paraId="2B3CEE1C" w14:textId="3BA95772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(Kommer fra Uffe)</w:t>
            </w:r>
          </w:p>
        </w:tc>
        <w:tc>
          <w:tcPr>
            <w:tcW w:w="5561" w:type="dxa"/>
          </w:tcPr>
          <w:p w14:paraId="7831D653" w14:textId="77777777" w:rsidR="00335F29" w:rsidRDefault="00505928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Der ytres </w:t>
            </w:r>
            <w:r w:rsidR="002449C6">
              <w:rPr>
                <w:sz w:val="20"/>
                <w:szCs w:val="20"/>
              </w:rPr>
              <w:t>ønske om at medlemmerne inddrages mere i de forskellige udvalg</w:t>
            </w:r>
            <w:r w:rsidR="00C33F16">
              <w:rPr>
                <w:sz w:val="20"/>
                <w:szCs w:val="20"/>
              </w:rPr>
              <w:t xml:space="preserve"> og arrangementer.</w:t>
            </w:r>
            <w:r w:rsidR="00013512">
              <w:rPr>
                <w:sz w:val="20"/>
                <w:szCs w:val="20"/>
              </w:rPr>
              <w:t xml:space="preserve"> </w:t>
            </w:r>
            <w:r w:rsidR="007F4940">
              <w:rPr>
                <w:sz w:val="20"/>
                <w:szCs w:val="20"/>
              </w:rPr>
              <w:br/>
            </w:r>
          </w:p>
          <w:p w14:paraId="5B877DD0" w14:textId="1B97FCBD" w:rsidR="00E9084D" w:rsidRPr="00D20700" w:rsidRDefault="00335F29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Festudvalget kontaktes først</w:t>
            </w:r>
            <w:r w:rsidR="00E35569">
              <w:rPr>
                <w:sz w:val="20"/>
                <w:szCs w:val="20"/>
              </w:rPr>
              <w:t xml:space="preserve"> </w:t>
            </w:r>
            <w:r w:rsidR="00FF2281">
              <w:rPr>
                <w:sz w:val="20"/>
                <w:szCs w:val="20"/>
              </w:rPr>
              <w:t>om en julefrokost</w:t>
            </w:r>
            <w:r w:rsidR="00530835">
              <w:rPr>
                <w:sz w:val="20"/>
                <w:szCs w:val="20"/>
              </w:rPr>
              <w:t xml:space="preserve">. </w:t>
            </w:r>
          </w:p>
        </w:tc>
      </w:tr>
      <w:tr w:rsidR="002308F1" w:rsidRPr="00D20700" w14:paraId="7A8E8B92" w14:textId="5969C34C" w:rsidTr="002308F1">
        <w:tc>
          <w:tcPr>
            <w:tcW w:w="2871" w:type="dxa"/>
          </w:tcPr>
          <w:p w14:paraId="554BF372" w14:textId="275D059D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Vedligeholdelsesudvalg</w:t>
            </w:r>
          </w:p>
        </w:tc>
        <w:tc>
          <w:tcPr>
            <w:tcW w:w="1633" w:type="dxa"/>
          </w:tcPr>
          <w:p w14:paraId="5DC748FC" w14:textId="55222746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(Kommer fra Uffe)</w:t>
            </w:r>
          </w:p>
        </w:tc>
        <w:tc>
          <w:tcPr>
            <w:tcW w:w="5561" w:type="dxa"/>
          </w:tcPr>
          <w:p w14:paraId="1CCA8AAB" w14:textId="77777777" w:rsidR="00425643" w:rsidRDefault="00425643" w:rsidP="004256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Rasmus spørger om Ole eller Carsten om lyst til at opstarte et vedligeholdsudvalg på 3-4 personer.</w:t>
            </w:r>
          </w:p>
          <w:p w14:paraId="21367620" w14:textId="77777777" w:rsidR="00425643" w:rsidRDefault="00425643" w:rsidP="00425643">
            <w:pPr>
              <w:rPr>
                <w:sz w:val="20"/>
                <w:szCs w:val="20"/>
              </w:rPr>
            </w:pPr>
          </w:p>
          <w:p w14:paraId="4147CCF4" w14:textId="415E5F59" w:rsidR="002308F1" w:rsidRPr="00D20700" w:rsidRDefault="00425643" w:rsidP="004256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Eventuelt skrives i nyhedsbrevet og til generalforsamlingen.</w:t>
            </w:r>
          </w:p>
        </w:tc>
      </w:tr>
      <w:tr w:rsidR="002308F1" w:rsidRPr="00D20700" w14:paraId="5AC8208D" w14:textId="72E110DB" w:rsidTr="002308F1">
        <w:tc>
          <w:tcPr>
            <w:tcW w:w="2871" w:type="dxa"/>
          </w:tcPr>
          <w:p w14:paraId="6F7AE7D6" w14:textId="7E9C9237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Invitere kajakklubben med til franskbrød tirsdage?</w:t>
            </w:r>
          </w:p>
        </w:tc>
        <w:tc>
          <w:tcPr>
            <w:tcW w:w="1633" w:type="dxa"/>
          </w:tcPr>
          <w:p w14:paraId="591CE1AB" w14:textId="57A24FF9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>(Kommer fra Tim)</w:t>
            </w:r>
          </w:p>
        </w:tc>
        <w:tc>
          <w:tcPr>
            <w:tcW w:w="5561" w:type="dxa"/>
          </w:tcPr>
          <w:p w14:paraId="440A50BC" w14:textId="1416A140" w:rsidR="002308F1" w:rsidRPr="00D20700" w:rsidRDefault="00B370D8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Mathias </w:t>
            </w:r>
            <w:r w:rsidR="0011276A">
              <w:rPr>
                <w:sz w:val="20"/>
                <w:szCs w:val="20"/>
              </w:rPr>
              <w:t xml:space="preserve">taler med </w:t>
            </w:r>
            <w:r w:rsidR="00227D1A">
              <w:rPr>
                <w:sz w:val="20"/>
                <w:szCs w:val="20"/>
              </w:rPr>
              <w:t xml:space="preserve">kajakklubbens formand og tilbyder deres medlemmer at købe franskbrød sammen med </w:t>
            </w:r>
            <w:r w:rsidR="00BF0830">
              <w:rPr>
                <w:sz w:val="20"/>
                <w:szCs w:val="20"/>
              </w:rPr>
              <w:t>GS-medlemmerne, efter kapsejlads om tirsdagene.</w:t>
            </w:r>
          </w:p>
        </w:tc>
      </w:tr>
      <w:tr w:rsidR="002308F1" w:rsidRPr="00D20700" w14:paraId="01C06B12" w14:textId="0DF7BFEF" w:rsidTr="002308F1">
        <w:tc>
          <w:tcPr>
            <w:tcW w:w="2871" w:type="dxa"/>
          </w:tcPr>
          <w:p w14:paraId="6828F43D" w14:textId="39E9E765" w:rsidR="002308F1" w:rsidRPr="00D20700" w:rsidRDefault="002308F1" w:rsidP="00555545">
            <w:pPr>
              <w:rPr>
                <w:sz w:val="20"/>
                <w:szCs w:val="20"/>
              </w:rPr>
            </w:pPr>
            <w:r w:rsidRPr="00D20700">
              <w:rPr>
                <w:sz w:val="20"/>
                <w:szCs w:val="20"/>
              </w:rPr>
              <w:t xml:space="preserve">Tilbud om Albin </w:t>
            </w:r>
            <w:proofErr w:type="spellStart"/>
            <w:r w:rsidRPr="00D20700">
              <w:rPr>
                <w:sz w:val="20"/>
                <w:szCs w:val="20"/>
              </w:rPr>
              <w:t>Ballad</w:t>
            </w:r>
            <w:proofErr w:type="spellEnd"/>
          </w:p>
        </w:tc>
        <w:tc>
          <w:tcPr>
            <w:tcW w:w="1633" w:type="dxa"/>
          </w:tcPr>
          <w:p w14:paraId="062EAA18" w14:textId="725384A4" w:rsidR="002308F1" w:rsidRPr="00D20700" w:rsidRDefault="004E21C6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Lukket. Nej tak.</w:t>
            </w:r>
          </w:p>
        </w:tc>
        <w:tc>
          <w:tcPr>
            <w:tcW w:w="5561" w:type="dxa"/>
          </w:tcPr>
          <w:p w14:paraId="47401DB4" w14:textId="5F3C791D" w:rsidR="002308F1" w:rsidRPr="00D20700" w:rsidRDefault="00081759" w:rsidP="005555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DEFB07F" w14:textId="77777777" w:rsidR="00555545" w:rsidRPr="00D20700" w:rsidRDefault="00555545">
      <w:pPr>
        <w:rPr>
          <w:sz w:val="20"/>
          <w:szCs w:val="20"/>
        </w:rPr>
      </w:pPr>
    </w:p>
    <w:sectPr w:rsidR="00555545" w:rsidRPr="00D2070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F6114"/>
    <w:multiLevelType w:val="hybridMultilevel"/>
    <w:tmpl w:val="EFEE258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6C1F13"/>
    <w:multiLevelType w:val="hybridMultilevel"/>
    <w:tmpl w:val="5950C3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E60A6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A140C"/>
    <w:multiLevelType w:val="hybridMultilevel"/>
    <w:tmpl w:val="A31CF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421363">
    <w:abstractNumId w:val="2"/>
  </w:num>
  <w:num w:numId="2" w16cid:durableId="1221986031">
    <w:abstractNumId w:val="0"/>
  </w:num>
  <w:num w:numId="3" w16cid:durableId="1864173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91"/>
    <w:rsid w:val="00003823"/>
    <w:rsid w:val="0000763B"/>
    <w:rsid w:val="00012949"/>
    <w:rsid w:val="00013512"/>
    <w:rsid w:val="00021471"/>
    <w:rsid w:val="00046675"/>
    <w:rsid w:val="00063EE8"/>
    <w:rsid w:val="00081759"/>
    <w:rsid w:val="000949A7"/>
    <w:rsid w:val="000951EF"/>
    <w:rsid w:val="00095795"/>
    <w:rsid w:val="000E4161"/>
    <w:rsid w:val="0011276A"/>
    <w:rsid w:val="001233C3"/>
    <w:rsid w:val="00124E0D"/>
    <w:rsid w:val="00127ADA"/>
    <w:rsid w:val="001450CF"/>
    <w:rsid w:val="0016369F"/>
    <w:rsid w:val="001931CE"/>
    <w:rsid w:val="001C5B54"/>
    <w:rsid w:val="00204449"/>
    <w:rsid w:val="00217D60"/>
    <w:rsid w:val="00225932"/>
    <w:rsid w:val="00227D1A"/>
    <w:rsid w:val="002308F1"/>
    <w:rsid w:val="002313CA"/>
    <w:rsid w:val="002449C6"/>
    <w:rsid w:val="002678FF"/>
    <w:rsid w:val="002706A2"/>
    <w:rsid w:val="002D725D"/>
    <w:rsid w:val="002F33B7"/>
    <w:rsid w:val="00316889"/>
    <w:rsid w:val="00317A48"/>
    <w:rsid w:val="003313FA"/>
    <w:rsid w:val="00335F29"/>
    <w:rsid w:val="0035632A"/>
    <w:rsid w:val="00376F19"/>
    <w:rsid w:val="003C0A10"/>
    <w:rsid w:val="003E0524"/>
    <w:rsid w:val="00406C8D"/>
    <w:rsid w:val="00416E3E"/>
    <w:rsid w:val="00425643"/>
    <w:rsid w:val="00434915"/>
    <w:rsid w:val="004410D6"/>
    <w:rsid w:val="0045003D"/>
    <w:rsid w:val="00457F91"/>
    <w:rsid w:val="00485EB0"/>
    <w:rsid w:val="004A33E9"/>
    <w:rsid w:val="004A59C0"/>
    <w:rsid w:val="004A654E"/>
    <w:rsid w:val="004A7E83"/>
    <w:rsid w:val="004C3168"/>
    <w:rsid w:val="004C6DEB"/>
    <w:rsid w:val="004D77C8"/>
    <w:rsid w:val="004E21C6"/>
    <w:rsid w:val="004E2A02"/>
    <w:rsid w:val="00502CC8"/>
    <w:rsid w:val="00505928"/>
    <w:rsid w:val="00530835"/>
    <w:rsid w:val="0054533F"/>
    <w:rsid w:val="00555545"/>
    <w:rsid w:val="005655BA"/>
    <w:rsid w:val="00575BFC"/>
    <w:rsid w:val="005A4509"/>
    <w:rsid w:val="005F0B12"/>
    <w:rsid w:val="005F74EE"/>
    <w:rsid w:val="00630EED"/>
    <w:rsid w:val="00634DA5"/>
    <w:rsid w:val="00646B97"/>
    <w:rsid w:val="00671E55"/>
    <w:rsid w:val="006807CD"/>
    <w:rsid w:val="0069649D"/>
    <w:rsid w:val="006F6CAE"/>
    <w:rsid w:val="0071648B"/>
    <w:rsid w:val="00754C20"/>
    <w:rsid w:val="007A5705"/>
    <w:rsid w:val="007E167F"/>
    <w:rsid w:val="007E780D"/>
    <w:rsid w:val="007F4940"/>
    <w:rsid w:val="00805530"/>
    <w:rsid w:val="0081223C"/>
    <w:rsid w:val="008208B2"/>
    <w:rsid w:val="00826305"/>
    <w:rsid w:val="00837719"/>
    <w:rsid w:val="00861591"/>
    <w:rsid w:val="00873FA0"/>
    <w:rsid w:val="008B411F"/>
    <w:rsid w:val="008B6AF8"/>
    <w:rsid w:val="008E4B37"/>
    <w:rsid w:val="008E514B"/>
    <w:rsid w:val="008F0921"/>
    <w:rsid w:val="00927411"/>
    <w:rsid w:val="00951D56"/>
    <w:rsid w:val="00955D0B"/>
    <w:rsid w:val="009605ED"/>
    <w:rsid w:val="00961A7F"/>
    <w:rsid w:val="00963650"/>
    <w:rsid w:val="00973B44"/>
    <w:rsid w:val="009A6F96"/>
    <w:rsid w:val="009C5FC5"/>
    <w:rsid w:val="009C6017"/>
    <w:rsid w:val="009D6383"/>
    <w:rsid w:val="009E11C9"/>
    <w:rsid w:val="009E1E99"/>
    <w:rsid w:val="009F5310"/>
    <w:rsid w:val="00A05C2A"/>
    <w:rsid w:val="00A11B39"/>
    <w:rsid w:val="00A1277B"/>
    <w:rsid w:val="00A15F8F"/>
    <w:rsid w:val="00A4456A"/>
    <w:rsid w:val="00A56ECB"/>
    <w:rsid w:val="00A83C3C"/>
    <w:rsid w:val="00A91958"/>
    <w:rsid w:val="00AA5679"/>
    <w:rsid w:val="00AB34A2"/>
    <w:rsid w:val="00AD61BD"/>
    <w:rsid w:val="00AD6FA8"/>
    <w:rsid w:val="00B102E3"/>
    <w:rsid w:val="00B1435A"/>
    <w:rsid w:val="00B23835"/>
    <w:rsid w:val="00B267BB"/>
    <w:rsid w:val="00B35531"/>
    <w:rsid w:val="00B370D8"/>
    <w:rsid w:val="00B4344D"/>
    <w:rsid w:val="00B47B61"/>
    <w:rsid w:val="00B51280"/>
    <w:rsid w:val="00B83CC1"/>
    <w:rsid w:val="00BD632C"/>
    <w:rsid w:val="00BF0830"/>
    <w:rsid w:val="00C04B72"/>
    <w:rsid w:val="00C11C06"/>
    <w:rsid w:val="00C27DEA"/>
    <w:rsid w:val="00C33F16"/>
    <w:rsid w:val="00C35238"/>
    <w:rsid w:val="00C50F36"/>
    <w:rsid w:val="00C76793"/>
    <w:rsid w:val="00CB6476"/>
    <w:rsid w:val="00CD2C89"/>
    <w:rsid w:val="00CD711E"/>
    <w:rsid w:val="00CE7862"/>
    <w:rsid w:val="00CF5FA2"/>
    <w:rsid w:val="00D01872"/>
    <w:rsid w:val="00D101A1"/>
    <w:rsid w:val="00D20700"/>
    <w:rsid w:val="00D22FDE"/>
    <w:rsid w:val="00D51FC2"/>
    <w:rsid w:val="00DA1967"/>
    <w:rsid w:val="00DA42ED"/>
    <w:rsid w:val="00DA70BF"/>
    <w:rsid w:val="00DB2BB6"/>
    <w:rsid w:val="00E266DA"/>
    <w:rsid w:val="00E35569"/>
    <w:rsid w:val="00E467A2"/>
    <w:rsid w:val="00E77D50"/>
    <w:rsid w:val="00E9084D"/>
    <w:rsid w:val="00E95322"/>
    <w:rsid w:val="00EC4377"/>
    <w:rsid w:val="00ED0E24"/>
    <w:rsid w:val="00F00D62"/>
    <w:rsid w:val="00F31BFE"/>
    <w:rsid w:val="00F54188"/>
    <w:rsid w:val="00F6355A"/>
    <w:rsid w:val="00F83E2F"/>
    <w:rsid w:val="00F957D7"/>
    <w:rsid w:val="00FB2856"/>
    <w:rsid w:val="00FB42E3"/>
    <w:rsid w:val="00FD60E6"/>
    <w:rsid w:val="00FD6D37"/>
    <w:rsid w:val="00FE1373"/>
    <w:rsid w:val="00FF0896"/>
    <w:rsid w:val="00FF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DC5E"/>
  <w15:chartTrackingRefBased/>
  <w15:docId w15:val="{E7103DE6-DC9A-4C1E-A084-1290CAB0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5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5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5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5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5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5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5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5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5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F5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F5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F5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F5F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F5F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F5F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F5F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F5F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F5F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F5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F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F5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F5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F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F5F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F5F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F5F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F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F5F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F5FA2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217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na\OneDrive\Dokumenter\Referater\Bestyrelsen\Dagsorden\Dagsorden%20-%20Skabelo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- Skabelon</Template>
  <TotalTime>191</TotalTime>
  <Pages>4</Pages>
  <Words>666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Andersen</dc:creator>
  <cp:keywords/>
  <dc:description/>
  <cp:lastModifiedBy>Grenaa Sejlklub</cp:lastModifiedBy>
  <cp:revision>153</cp:revision>
  <dcterms:created xsi:type="dcterms:W3CDTF">2026-07-24T10:50:00Z</dcterms:created>
  <dcterms:modified xsi:type="dcterms:W3CDTF">2026-08-27T20:01:00Z</dcterms:modified>
</cp:coreProperties>
</file>