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6A888" w14:textId="3CABB970" w:rsidR="001C5B54" w:rsidRPr="00223F3C" w:rsidRDefault="00F4734A" w:rsidP="00CF5FA2">
      <w:pPr>
        <w:pStyle w:val="Titel"/>
      </w:pPr>
      <w:r w:rsidRPr="00223F3C">
        <w:t>Referat</w:t>
      </w:r>
    </w:p>
    <w:p w14:paraId="056C16D1" w14:textId="2B10D3F9" w:rsidR="00CF5FA2" w:rsidRPr="00223F3C" w:rsidRDefault="00223F3C" w:rsidP="00CF5FA2">
      <w:r w:rsidRPr="00223F3C">
        <w:rPr>
          <w:b/>
          <w:bCs/>
        </w:rPr>
        <w:t>Til næste gang</w:t>
      </w:r>
      <w:r w:rsidRPr="00223F3C">
        <w:rPr>
          <w:b/>
          <w:bCs/>
        </w:rPr>
        <w:br/>
      </w:r>
      <w:r w:rsidR="00C770BD" w:rsidRPr="00223F3C">
        <w:t>Uffe undersøger om der er personforsikring på gummibåden, optimister</w:t>
      </w:r>
      <w:r w:rsidRPr="00223F3C">
        <w:t xml:space="preserve"> og Skakke.</w:t>
      </w:r>
      <w:r w:rsidR="00F539D7">
        <w:br/>
      </w:r>
    </w:p>
    <w:p w14:paraId="1EB40640" w14:textId="146E8255" w:rsidR="00CF5FA2" w:rsidRPr="00223F3C" w:rsidRDefault="00CF5FA2" w:rsidP="00CF5FA2">
      <w:pPr>
        <w:pStyle w:val="Listeafsnit"/>
        <w:numPr>
          <w:ilvl w:val="0"/>
          <w:numId w:val="2"/>
        </w:numPr>
      </w:pPr>
      <w:r w:rsidRPr="00223F3C">
        <w:rPr>
          <w:b/>
          <w:bCs/>
        </w:rPr>
        <w:t>Godkendelse af referat fra sidste møde</w:t>
      </w:r>
      <w:r w:rsidR="00D512BE" w:rsidRPr="00223F3C">
        <w:rPr>
          <w:b/>
          <w:bCs/>
        </w:rPr>
        <w:br/>
      </w:r>
      <w:r w:rsidR="007106EC" w:rsidRPr="00223F3C">
        <w:t>Referatet er enstemmigt godkendt.</w:t>
      </w:r>
      <w:r w:rsidR="00E377A3" w:rsidRPr="00223F3C">
        <w:br/>
      </w:r>
    </w:p>
    <w:p w14:paraId="7B60932C" w14:textId="283E5758" w:rsidR="00CF5FA2" w:rsidRPr="00223F3C" w:rsidRDefault="00CF5FA2" w:rsidP="00CF5FA2">
      <w:pPr>
        <w:pStyle w:val="Listeafsnit"/>
        <w:numPr>
          <w:ilvl w:val="0"/>
          <w:numId w:val="2"/>
        </w:numPr>
      </w:pPr>
      <w:r w:rsidRPr="00223F3C">
        <w:rPr>
          <w:b/>
          <w:bCs/>
        </w:rPr>
        <w:t>Valg af referent</w:t>
      </w:r>
      <w:r w:rsidR="00662AD3" w:rsidRPr="00223F3C">
        <w:br/>
        <w:t>Tim er valgt.</w:t>
      </w:r>
      <w:r w:rsidR="00662AD3" w:rsidRPr="00223F3C">
        <w:br/>
      </w:r>
    </w:p>
    <w:p w14:paraId="42FAFB97" w14:textId="77777777" w:rsidR="00CF5FA2" w:rsidRPr="00223F3C" w:rsidRDefault="00CF5FA2" w:rsidP="00CF5FA2">
      <w:pPr>
        <w:pStyle w:val="Listeafsnit"/>
        <w:numPr>
          <w:ilvl w:val="0"/>
          <w:numId w:val="2"/>
        </w:numPr>
        <w:rPr>
          <w:b/>
          <w:bCs/>
        </w:rPr>
      </w:pPr>
      <w:r w:rsidRPr="00223F3C">
        <w:rPr>
          <w:b/>
          <w:bCs/>
        </w:rPr>
        <w:t>Nyt fra formanden</w:t>
      </w:r>
    </w:p>
    <w:p w14:paraId="3192AC65" w14:textId="77777777" w:rsidR="00CF5FA2" w:rsidRPr="00223F3C" w:rsidRDefault="00CF5FA2" w:rsidP="00C11C06">
      <w:pPr>
        <w:pStyle w:val="Listeafsnit"/>
        <w:numPr>
          <w:ilvl w:val="1"/>
          <w:numId w:val="2"/>
        </w:numPr>
        <w:rPr>
          <w:b/>
          <w:bCs/>
        </w:rPr>
      </w:pPr>
      <w:r w:rsidRPr="00223F3C">
        <w:rPr>
          <w:b/>
          <w:bCs/>
        </w:rPr>
        <w:t>Evaluering af arrangementer siden sidst</w:t>
      </w:r>
    </w:p>
    <w:p w14:paraId="24346FFA" w14:textId="208006B6" w:rsidR="00211ECE" w:rsidRPr="00223F3C" w:rsidRDefault="00211ECE" w:rsidP="00211ECE">
      <w:pPr>
        <w:pStyle w:val="Listeafsnit"/>
        <w:numPr>
          <w:ilvl w:val="2"/>
          <w:numId w:val="2"/>
        </w:numPr>
      </w:pPr>
      <w:r w:rsidRPr="00223F3C">
        <w:rPr>
          <w:b/>
          <w:bCs/>
        </w:rPr>
        <w:t>Åbent hus</w:t>
      </w:r>
      <w:r w:rsidR="001F6AC0" w:rsidRPr="00223F3C">
        <w:br/>
      </w:r>
      <w:r w:rsidR="00BA48C1" w:rsidRPr="00223F3C">
        <w:t>Mennesker og aktiviteter overalt</w:t>
      </w:r>
      <w:r w:rsidR="00270DB0" w:rsidRPr="00223F3C">
        <w:t>, omkring 75-100 besøgende gennem dagen.</w:t>
      </w:r>
      <w:r w:rsidR="008F5EA2" w:rsidRPr="00223F3C">
        <w:t xml:space="preserve"> Krabbeklubben </w:t>
      </w:r>
      <w:r w:rsidR="001E4396" w:rsidRPr="00223F3C">
        <w:t>fik</w:t>
      </w:r>
      <w:r w:rsidR="008F5EA2" w:rsidRPr="00223F3C">
        <w:t xml:space="preserve"> 4 nye medlemmer</w:t>
      </w:r>
      <w:r w:rsidR="001E4396" w:rsidRPr="00223F3C">
        <w:t>, på dagen</w:t>
      </w:r>
      <w:r w:rsidR="008F5EA2" w:rsidRPr="00223F3C">
        <w:t>.</w:t>
      </w:r>
      <w:r w:rsidR="003F74C9" w:rsidRPr="00223F3C">
        <w:t xml:space="preserve"> Der ytres ønske om, at få flere menige medlemmer af sejlklubben involveret.</w:t>
      </w:r>
      <w:r w:rsidR="00514A17" w:rsidRPr="00223F3C">
        <w:t xml:space="preserve"> </w:t>
      </w:r>
      <w:r w:rsidR="001F6AC0" w:rsidRPr="00223F3C">
        <w:br/>
      </w:r>
    </w:p>
    <w:p w14:paraId="2D9E56D2" w14:textId="31260216" w:rsidR="00087E3C" w:rsidRPr="00223F3C" w:rsidRDefault="00087E3C" w:rsidP="00087E3C">
      <w:pPr>
        <w:pStyle w:val="Listeafsnit"/>
        <w:numPr>
          <w:ilvl w:val="2"/>
          <w:numId w:val="2"/>
        </w:numPr>
      </w:pPr>
      <w:r w:rsidRPr="00223F3C">
        <w:rPr>
          <w:b/>
          <w:bCs/>
        </w:rPr>
        <w:t>Standerhejsning</w:t>
      </w:r>
      <w:r w:rsidR="001F6AC0" w:rsidRPr="00223F3C">
        <w:br/>
      </w:r>
      <w:r w:rsidR="00094933" w:rsidRPr="00223F3C">
        <w:t>Meget flot fremmøde.</w:t>
      </w:r>
      <w:r w:rsidR="00BA48C1" w:rsidRPr="00223F3C">
        <w:t xml:space="preserve"> C</w:t>
      </w:r>
      <w:r w:rsidR="00094933" w:rsidRPr="00223F3C">
        <w:t>a. 70</w:t>
      </w:r>
      <w:r w:rsidR="00D17263" w:rsidRPr="00223F3C">
        <w:t xml:space="preserve"> pølser blev serveret.</w:t>
      </w:r>
      <w:r w:rsidR="001F6AC0" w:rsidRPr="00223F3C">
        <w:br/>
      </w:r>
    </w:p>
    <w:p w14:paraId="52A1F3F6" w14:textId="288D5F28" w:rsidR="00D87140" w:rsidRPr="00223F3C" w:rsidRDefault="00D87140" w:rsidP="00D87140">
      <w:pPr>
        <w:pStyle w:val="Listeafsnit"/>
        <w:numPr>
          <w:ilvl w:val="1"/>
          <w:numId w:val="2"/>
        </w:numPr>
        <w:rPr>
          <w:b/>
          <w:bCs/>
        </w:rPr>
      </w:pPr>
      <w:proofErr w:type="gramStart"/>
      <w:r w:rsidRPr="00223F3C">
        <w:rPr>
          <w:b/>
          <w:bCs/>
        </w:rPr>
        <w:t>Kajak klubben</w:t>
      </w:r>
      <w:proofErr w:type="gramEnd"/>
      <w:r w:rsidR="00D5394E" w:rsidRPr="00223F3C">
        <w:rPr>
          <w:b/>
          <w:bCs/>
        </w:rPr>
        <w:br/>
      </w:r>
      <w:r w:rsidR="008B37F6" w:rsidRPr="00223F3C">
        <w:t xml:space="preserve">Er blevet afvist fra </w:t>
      </w:r>
      <w:r w:rsidR="00937969" w:rsidRPr="00223F3C">
        <w:t>mastehuset</w:t>
      </w:r>
      <w:r w:rsidR="004620F5" w:rsidRPr="00223F3C">
        <w:t xml:space="preserve"> og mangler sted til opbevaring af kajakker</w:t>
      </w:r>
      <w:r w:rsidR="00937969" w:rsidRPr="00223F3C">
        <w:t xml:space="preserve">. </w:t>
      </w:r>
      <w:r w:rsidR="005B5398" w:rsidRPr="00223F3C">
        <w:br/>
      </w:r>
      <w:r w:rsidR="00937969" w:rsidRPr="00223F3C">
        <w:t xml:space="preserve">Der er fra </w:t>
      </w:r>
      <w:r w:rsidR="004620F5" w:rsidRPr="00223F3C">
        <w:t>sejlklubben</w:t>
      </w:r>
      <w:r w:rsidR="00937969" w:rsidRPr="00223F3C">
        <w:t xml:space="preserve"> tilbudt opbevaring af</w:t>
      </w:r>
      <w:r w:rsidR="002F2889" w:rsidRPr="00223F3C">
        <w:t xml:space="preserve"> omkring </w:t>
      </w:r>
      <w:r w:rsidR="00216E4E" w:rsidRPr="00223F3C">
        <w:t>20</w:t>
      </w:r>
      <w:r w:rsidR="00937969" w:rsidRPr="00223F3C">
        <w:t xml:space="preserve"> kajakker i sejlklubbens </w:t>
      </w:r>
      <w:r w:rsidR="004620F5" w:rsidRPr="00223F3C">
        <w:t xml:space="preserve">redskabsrum. </w:t>
      </w:r>
      <w:r w:rsidR="006544D2" w:rsidRPr="00223F3C">
        <w:t xml:space="preserve">Det afventes fortsat svar fra </w:t>
      </w:r>
      <w:r w:rsidR="004E2F8B" w:rsidRPr="00223F3C">
        <w:t>kajakklubben, det det forventes godkendt.</w:t>
      </w:r>
      <w:r w:rsidR="00D5394E" w:rsidRPr="00223F3C">
        <w:br/>
      </w:r>
    </w:p>
    <w:p w14:paraId="62EC5EAE" w14:textId="77777777" w:rsidR="00CF5FA2" w:rsidRPr="00DE7DB5" w:rsidRDefault="00CF5FA2" w:rsidP="00CF5FA2">
      <w:pPr>
        <w:pStyle w:val="Listeafsnit"/>
        <w:numPr>
          <w:ilvl w:val="0"/>
          <w:numId w:val="2"/>
        </w:numPr>
        <w:rPr>
          <w:b/>
          <w:bCs/>
        </w:rPr>
      </w:pPr>
      <w:r w:rsidRPr="00DE7DB5">
        <w:rPr>
          <w:b/>
          <w:bCs/>
        </w:rPr>
        <w:t>Nyt fra udvalg / bordet rundt</w:t>
      </w:r>
    </w:p>
    <w:p w14:paraId="14152697" w14:textId="77777777" w:rsidR="00B55731" w:rsidRDefault="00CF5FA2" w:rsidP="00B55731">
      <w:pPr>
        <w:pStyle w:val="Listeafsnit"/>
        <w:numPr>
          <w:ilvl w:val="1"/>
          <w:numId w:val="3"/>
        </w:numPr>
      </w:pPr>
      <w:r w:rsidRPr="00DE7DB5">
        <w:rPr>
          <w:b/>
          <w:bCs/>
        </w:rPr>
        <w:t>Sejlerskole</w:t>
      </w:r>
    </w:p>
    <w:p w14:paraId="6C5C885E" w14:textId="77777777" w:rsidR="00B55731" w:rsidRDefault="00F276E5" w:rsidP="00953398">
      <w:pPr>
        <w:pStyle w:val="Listeafsnit"/>
        <w:numPr>
          <w:ilvl w:val="2"/>
          <w:numId w:val="3"/>
        </w:numPr>
      </w:pPr>
      <w:r>
        <w:t xml:space="preserve">Påtryk af logo på </w:t>
      </w:r>
      <w:proofErr w:type="spellStart"/>
      <w:r>
        <w:t>bompressing</w:t>
      </w:r>
      <w:proofErr w:type="spellEnd"/>
      <w:r>
        <w:t>.</w:t>
      </w:r>
    </w:p>
    <w:p w14:paraId="06DE2D02" w14:textId="77777777" w:rsidR="00B55731" w:rsidRDefault="00DE7DB5" w:rsidP="00953398">
      <w:pPr>
        <w:pStyle w:val="Listeafsnit"/>
        <w:numPr>
          <w:ilvl w:val="2"/>
          <w:numId w:val="3"/>
        </w:numPr>
      </w:pPr>
      <w:r>
        <w:t>Postering på betaling af faktura.</w:t>
      </w:r>
    </w:p>
    <w:p w14:paraId="0E289048" w14:textId="77777777" w:rsidR="00EE35A2" w:rsidRDefault="00744533" w:rsidP="00953398">
      <w:pPr>
        <w:pStyle w:val="Listeafsnit"/>
        <w:numPr>
          <w:ilvl w:val="2"/>
          <w:numId w:val="3"/>
        </w:numPr>
      </w:pPr>
      <w:r>
        <w:t>Dokument til underskrivning af bestyrelsesmedlemmer</w:t>
      </w:r>
      <w:r w:rsidR="00B55731">
        <w:t>, omkring forsikring / dække ved brug af Musen.</w:t>
      </w:r>
    </w:p>
    <w:p w14:paraId="20F917B3" w14:textId="3C54884F" w:rsidR="00CF5FA2" w:rsidRPr="00223F3C" w:rsidRDefault="00EE35A2" w:rsidP="00953398">
      <w:pPr>
        <w:pStyle w:val="Listeafsnit"/>
        <w:numPr>
          <w:ilvl w:val="2"/>
          <w:numId w:val="3"/>
        </w:numPr>
      </w:pPr>
      <w:r>
        <w:t>Fast</w:t>
      </w:r>
      <w:r w:rsidR="00E47E4B">
        <w:t>, årligt</w:t>
      </w:r>
      <w:r>
        <w:t xml:space="preserve"> sponsorat</w:t>
      </w:r>
      <w:r w:rsidR="00E47E4B">
        <w:t xml:space="preserve"> af </w:t>
      </w:r>
      <w:r>
        <w:t>Sejlerskolen / åbent hus</w:t>
      </w:r>
      <w:r w:rsidR="00E47E4B">
        <w:t xml:space="preserve">. </w:t>
      </w:r>
      <w:r w:rsidR="003A2CEE">
        <w:br/>
      </w:r>
      <w:r w:rsidR="00E47E4B">
        <w:t>Ønsket eksponering af Sparekassen Danmark.</w:t>
      </w:r>
      <w:r w:rsidR="003F7DD2">
        <w:br/>
        <w:t>Hvad skal der til for at sejlklubben kan opnå dette?</w:t>
      </w:r>
      <w:r w:rsidR="00B33A31">
        <w:br/>
        <w:t xml:space="preserve">Uffe og </w:t>
      </w:r>
      <w:r w:rsidR="00C91F45">
        <w:t>Søren koordinerer sammen.</w:t>
      </w:r>
      <w:r w:rsidR="00D5394E" w:rsidRPr="00223F3C">
        <w:br/>
      </w:r>
    </w:p>
    <w:p w14:paraId="0F0EE361" w14:textId="3FED8A11" w:rsidR="00CF5FA2" w:rsidRPr="00223F3C" w:rsidRDefault="00CF5FA2" w:rsidP="00CF5FA2">
      <w:pPr>
        <w:pStyle w:val="Listeafsnit"/>
        <w:numPr>
          <w:ilvl w:val="1"/>
          <w:numId w:val="2"/>
        </w:numPr>
      </w:pPr>
      <w:r w:rsidRPr="00FD4DDD">
        <w:rPr>
          <w:b/>
          <w:bCs/>
        </w:rPr>
        <w:lastRenderedPageBreak/>
        <w:t>Kapsejladsudvalg</w:t>
      </w:r>
      <w:r w:rsidR="00FD4DDD" w:rsidRPr="00FD4DDD">
        <w:rPr>
          <w:b/>
          <w:bCs/>
        </w:rPr>
        <w:br/>
      </w:r>
      <w:r w:rsidR="00FD4DDD">
        <w:t>Der er nu sat alle tre gule bøjer ud, så banerne er tyd</w:t>
      </w:r>
      <w:r w:rsidR="00BD7D41">
        <w:t>e</w:t>
      </w:r>
      <w:r w:rsidR="00FD4DDD">
        <w:t xml:space="preserve">lige. </w:t>
      </w:r>
      <w:r w:rsidR="003F73DD">
        <w:br/>
      </w:r>
      <w:r w:rsidR="00FD4DDD">
        <w:t>Der er kommet hjælp fra mange retninger. Tak til alle der har ydet en indsats!</w:t>
      </w:r>
      <w:r w:rsidR="00FD4DDD">
        <w:br/>
      </w:r>
    </w:p>
    <w:p w14:paraId="56316EBA" w14:textId="16D6944E" w:rsidR="00087E3C" w:rsidRPr="00223F3C" w:rsidRDefault="00087E3C" w:rsidP="00087E3C">
      <w:pPr>
        <w:pStyle w:val="Listeafsnit"/>
        <w:numPr>
          <w:ilvl w:val="2"/>
          <w:numId w:val="2"/>
        </w:numPr>
      </w:pPr>
      <w:r w:rsidRPr="0006063D">
        <w:rPr>
          <w:b/>
          <w:bCs/>
        </w:rPr>
        <w:t>Pølser efter kapsejladsen – hvordan er det gået?</w:t>
      </w:r>
      <w:r w:rsidR="00D5394E" w:rsidRPr="0006063D">
        <w:rPr>
          <w:b/>
          <w:bCs/>
        </w:rPr>
        <w:br/>
      </w:r>
      <w:r w:rsidR="00B17797">
        <w:t xml:space="preserve">Det er taget </w:t>
      </w:r>
      <w:r w:rsidR="004A4DE1">
        <w:t xml:space="preserve">rigtig godt imod blandt </w:t>
      </w:r>
      <w:r w:rsidR="000A3F40">
        <w:t>deltagerne.</w:t>
      </w:r>
      <w:r w:rsidR="000A3F40">
        <w:br/>
        <w:t xml:space="preserve">Vi satser </w:t>
      </w:r>
      <w:r w:rsidR="0006063D">
        <w:t>på at gentage det, en 3-4 gange på sæsonen.</w:t>
      </w:r>
      <w:r w:rsidR="003F73DD">
        <w:t xml:space="preserve"> </w:t>
      </w:r>
      <w:r w:rsidR="00D5394E" w:rsidRPr="00223F3C">
        <w:br/>
      </w:r>
    </w:p>
    <w:p w14:paraId="4935C04D" w14:textId="77777777" w:rsidR="00CF5FA2" w:rsidRPr="00813FAF" w:rsidRDefault="00CF5FA2" w:rsidP="00CF5FA2">
      <w:pPr>
        <w:pStyle w:val="Listeafsnit"/>
        <w:numPr>
          <w:ilvl w:val="1"/>
          <w:numId w:val="2"/>
        </w:numPr>
        <w:rPr>
          <w:b/>
          <w:bCs/>
        </w:rPr>
      </w:pPr>
      <w:r w:rsidRPr="00813FAF">
        <w:rPr>
          <w:b/>
          <w:bCs/>
        </w:rPr>
        <w:t>Sponsorudvalg</w:t>
      </w:r>
    </w:p>
    <w:p w14:paraId="357D09F9" w14:textId="7747DDAF" w:rsidR="00273847" w:rsidRPr="00813FAF" w:rsidRDefault="005F176E" w:rsidP="00813FAF">
      <w:pPr>
        <w:pStyle w:val="Listeafsnit"/>
        <w:numPr>
          <w:ilvl w:val="2"/>
          <w:numId w:val="2"/>
        </w:numPr>
        <w:rPr>
          <w:b/>
          <w:bCs/>
        </w:rPr>
      </w:pPr>
      <w:r w:rsidRPr="00813FAF">
        <w:rPr>
          <w:b/>
          <w:bCs/>
        </w:rPr>
        <w:t>Prioriteringsliste ift. søgning af midler.</w:t>
      </w:r>
      <w:r w:rsidR="00813FAF" w:rsidRPr="00813FAF">
        <w:rPr>
          <w:b/>
          <w:bCs/>
        </w:rPr>
        <w:br/>
      </w:r>
      <w:r w:rsidR="00A9153A" w:rsidRPr="00813FAF">
        <w:rPr>
          <w:b/>
          <w:bCs/>
        </w:rPr>
        <w:t>Hvad skal der arbej</w:t>
      </w:r>
      <w:r w:rsidR="003C4CF2" w:rsidRPr="00813FAF">
        <w:rPr>
          <w:b/>
          <w:bCs/>
        </w:rPr>
        <w:t>de</w:t>
      </w:r>
      <w:r w:rsidR="00A9153A" w:rsidRPr="00813FAF">
        <w:rPr>
          <w:b/>
          <w:bCs/>
        </w:rPr>
        <w:t>s mest / først med?</w:t>
      </w:r>
    </w:p>
    <w:p w14:paraId="48D4068F" w14:textId="77777777" w:rsidR="004D145F" w:rsidRDefault="00536883" w:rsidP="005A3194">
      <w:pPr>
        <w:pStyle w:val="Listeafsnit"/>
        <w:numPr>
          <w:ilvl w:val="3"/>
          <w:numId w:val="4"/>
        </w:numPr>
      </w:pPr>
      <w:proofErr w:type="spellStart"/>
      <w:r>
        <w:t>Trædæk</w:t>
      </w:r>
      <w:proofErr w:type="spellEnd"/>
      <w:r>
        <w:t xml:space="preserve"> rundt omkring klubhuset</w:t>
      </w:r>
    </w:p>
    <w:p w14:paraId="32845658" w14:textId="77777777" w:rsidR="009B4563" w:rsidRDefault="00536883" w:rsidP="005A3194">
      <w:pPr>
        <w:pStyle w:val="Listeafsnit"/>
        <w:numPr>
          <w:ilvl w:val="3"/>
          <w:numId w:val="4"/>
        </w:numPr>
      </w:pPr>
      <w:r>
        <w:t>Muligt utæt loft</w:t>
      </w:r>
      <w:r w:rsidR="004D145F">
        <w:t xml:space="preserve"> / ventilationshætter</w:t>
      </w:r>
    </w:p>
    <w:p w14:paraId="42E42187" w14:textId="77777777" w:rsidR="00405995" w:rsidRDefault="009B4563" w:rsidP="005A3194">
      <w:pPr>
        <w:pStyle w:val="Listeafsnit"/>
        <w:numPr>
          <w:ilvl w:val="3"/>
          <w:numId w:val="4"/>
        </w:numPr>
      </w:pPr>
      <w:r>
        <w:t>Gul</w:t>
      </w:r>
      <w:r w:rsidR="0036770D">
        <w:t>v</w:t>
      </w:r>
      <w:r>
        <w:t xml:space="preserve"> / køkken på 1. sal.</w:t>
      </w:r>
      <w:r w:rsidR="0036770D">
        <w:t xml:space="preserve"> Køleskab i stueetagen.</w:t>
      </w:r>
    </w:p>
    <w:p w14:paraId="4C7B303E" w14:textId="77777777" w:rsidR="00071BCC" w:rsidRDefault="00405995" w:rsidP="005A3194">
      <w:pPr>
        <w:pStyle w:val="Listeafsnit"/>
        <w:numPr>
          <w:ilvl w:val="3"/>
          <w:numId w:val="4"/>
        </w:numPr>
      </w:pPr>
      <w:r>
        <w:t>Trådløse mikrofoner til taler / events på 1. sal.</w:t>
      </w:r>
    </w:p>
    <w:p w14:paraId="32E27188" w14:textId="12F8DADB" w:rsidR="009B5415" w:rsidRDefault="00071BCC" w:rsidP="005A3194">
      <w:pPr>
        <w:pStyle w:val="Listeafsnit"/>
        <w:numPr>
          <w:ilvl w:val="3"/>
          <w:numId w:val="4"/>
        </w:numPr>
      </w:pPr>
      <w:r>
        <w:t xml:space="preserve">Gulvet </w:t>
      </w:r>
      <w:r w:rsidR="003F6DFA">
        <w:t>i stueetagen. SF</w:t>
      </w:r>
      <w:r w:rsidR="00EF21EE">
        <w:t>-</w:t>
      </w:r>
      <w:r w:rsidR="003F6DFA">
        <w:t>sten minder mere om et udhus.</w:t>
      </w:r>
    </w:p>
    <w:p w14:paraId="365CBC86" w14:textId="77777777" w:rsidR="0013090B" w:rsidRDefault="0013090B" w:rsidP="005A3194">
      <w:pPr>
        <w:pStyle w:val="Listeafsnit"/>
        <w:numPr>
          <w:ilvl w:val="3"/>
          <w:numId w:val="4"/>
        </w:numPr>
      </w:pPr>
      <w:proofErr w:type="spellStart"/>
      <w:r>
        <w:t>Omfugning</w:t>
      </w:r>
      <w:proofErr w:type="spellEnd"/>
      <w:r>
        <w:t xml:space="preserve"> mellem mursten, rundt om huset.</w:t>
      </w:r>
    </w:p>
    <w:p w14:paraId="5DE5D86F" w14:textId="77777777" w:rsidR="0013090B" w:rsidRDefault="0013090B" w:rsidP="005A3194">
      <w:pPr>
        <w:pStyle w:val="Listeafsnit"/>
        <w:numPr>
          <w:ilvl w:val="3"/>
          <w:numId w:val="4"/>
        </w:numPr>
      </w:pPr>
      <w:r>
        <w:t>Vindue til gavlen på 2. sal indsættes.</w:t>
      </w:r>
    </w:p>
    <w:p w14:paraId="31D8E4EF" w14:textId="488CE619" w:rsidR="005F176E" w:rsidRPr="00223F3C" w:rsidRDefault="00625527" w:rsidP="005A3194">
      <w:pPr>
        <w:pStyle w:val="Listeafsnit"/>
        <w:numPr>
          <w:ilvl w:val="3"/>
          <w:numId w:val="4"/>
        </w:numPr>
      </w:pPr>
      <w:r>
        <w:t>Sålbænke / vinduer efterses, samt bolte og beslag ru</w:t>
      </w:r>
      <w:r w:rsidR="009F6C9D">
        <w:t>ndt om huset.</w:t>
      </w:r>
      <w:r w:rsidR="00D5394E" w:rsidRPr="00223F3C">
        <w:br/>
      </w:r>
    </w:p>
    <w:p w14:paraId="2E1F2F6D" w14:textId="7D7E80A2" w:rsidR="00CF5FA2" w:rsidRPr="00223F3C" w:rsidRDefault="00CF5FA2" w:rsidP="005F176E">
      <w:pPr>
        <w:pStyle w:val="Listeafsnit"/>
        <w:numPr>
          <w:ilvl w:val="1"/>
          <w:numId w:val="2"/>
        </w:numPr>
      </w:pPr>
      <w:r w:rsidRPr="005D50B1">
        <w:rPr>
          <w:b/>
          <w:bCs/>
        </w:rPr>
        <w:t>Åbent hus udvalg</w:t>
      </w:r>
      <w:r w:rsidR="00D5394E" w:rsidRPr="005D50B1">
        <w:rPr>
          <w:b/>
          <w:bCs/>
        </w:rPr>
        <w:br/>
      </w:r>
      <w:r w:rsidR="005D50B1">
        <w:t>Udvalget er færdigt for denne sæson.</w:t>
      </w:r>
      <w:r w:rsidR="004C1AF3">
        <w:t xml:space="preserve"> </w:t>
      </w:r>
      <w:r w:rsidR="004C1AF3">
        <w:br/>
        <w:t>Stadigt ønske om at få flere menige medlemmer aktiveret, næste år.</w:t>
      </w:r>
      <w:r w:rsidR="00D5394E" w:rsidRPr="00223F3C">
        <w:br/>
      </w:r>
    </w:p>
    <w:p w14:paraId="7D6B402F" w14:textId="6405F6FA" w:rsidR="00CF5FA2" w:rsidRPr="00223F3C" w:rsidRDefault="00CF5FA2" w:rsidP="00CF5FA2">
      <w:pPr>
        <w:pStyle w:val="Listeafsnit"/>
        <w:numPr>
          <w:ilvl w:val="1"/>
          <w:numId w:val="2"/>
        </w:numPr>
      </w:pPr>
      <w:r w:rsidRPr="008C2339">
        <w:rPr>
          <w:b/>
          <w:bCs/>
        </w:rPr>
        <w:t>Hjemmesideudvalg</w:t>
      </w:r>
      <w:r w:rsidR="00D5394E" w:rsidRPr="008C2339">
        <w:rPr>
          <w:b/>
          <w:bCs/>
        </w:rPr>
        <w:br/>
      </w:r>
      <w:r w:rsidR="00B033A3">
        <w:t>Den nye hjemmeside er i luften.</w:t>
      </w:r>
      <w:r w:rsidR="00B033A3">
        <w:br/>
        <w:t xml:space="preserve">Resultater for kapsejlads </w:t>
      </w:r>
      <w:r w:rsidR="00F031E7">
        <w:t xml:space="preserve">er også </w:t>
      </w:r>
      <w:r w:rsidR="002A7650">
        <w:t>oppe</w:t>
      </w:r>
      <w:r w:rsidR="00F031E7">
        <w:t>.</w:t>
      </w:r>
      <w:r w:rsidR="00F031E7">
        <w:br/>
      </w:r>
      <w:r w:rsidR="002E40BB">
        <w:br/>
      </w:r>
      <w:r w:rsidR="00F031E7">
        <w:t xml:space="preserve">Der mangler flere blandede billeder, </w:t>
      </w:r>
      <w:r w:rsidR="008C2339">
        <w:t xml:space="preserve">klare og </w:t>
      </w:r>
      <w:r w:rsidR="00F031E7">
        <w:t xml:space="preserve">i god opløsning </w:t>
      </w:r>
      <w:r w:rsidR="008C2339">
        <w:t>til brug på hjemmesiden</w:t>
      </w:r>
      <w:r w:rsidR="002E40BB">
        <w:t>.</w:t>
      </w:r>
      <w:r w:rsidR="00AF2DE4">
        <w:br/>
      </w:r>
      <w:r w:rsidR="002E40BB">
        <w:br/>
      </w:r>
      <w:r w:rsidR="00AF2DE4">
        <w:t>Tim får adgang til Meta/hjemm</w:t>
      </w:r>
      <w:r w:rsidR="00EB55A6">
        <w:t>e</w:t>
      </w:r>
      <w:r w:rsidR="00AF2DE4">
        <w:t xml:space="preserve">side, så der kan lægges </w:t>
      </w:r>
      <w:r w:rsidR="00EB55A6">
        <w:t>flere billeder / historier op af aktiviteterne</w:t>
      </w:r>
      <w:r w:rsidR="002E40BB">
        <w:t xml:space="preserve"> og derved give mere liv til siderne.</w:t>
      </w:r>
      <w:r w:rsidR="00D5394E" w:rsidRPr="00223F3C">
        <w:br/>
      </w:r>
    </w:p>
    <w:p w14:paraId="39ABAB1C" w14:textId="77777777" w:rsidR="004D1708" w:rsidRDefault="004D1708">
      <w:r>
        <w:br w:type="page"/>
      </w:r>
    </w:p>
    <w:p w14:paraId="4835ECB0" w14:textId="3F54F79A" w:rsidR="00087E3C" w:rsidRPr="0032026C" w:rsidRDefault="00087E3C" w:rsidP="00CF5FA2">
      <w:pPr>
        <w:pStyle w:val="Listeafsnit"/>
        <w:numPr>
          <w:ilvl w:val="1"/>
          <w:numId w:val="2"/>
        </w:numPr>
        <w:rPr>
          <w:b/>
          <w:bCs/>
        </w:rPr>
      </w:pPr>
      <w:r w:rsidRPr="0032026C">
        <w:rPr>
          <w:b/>
          <w:bCs/>
        </w:rPr>
        <w:lastRenderedPageBreak/>
        <w:t>Kasserer</w:t>
      </w:r>
    </w:p>
    <w:p w14:paraId="31B0FC9E" w14:textId="19154C4F" w:rsidR="00087E3C" w:rsidRPr="0032026C" w:rsidRDefault="00087E3C" w:rsidP="00087E3C">
      <w:pPr>
        <w:pStyle w:val="Listeafsnit"/>
        <w:numPr>
          <w:ilvl w:val="2"/>
          <w:numId w:val="2"/>
        </w:numPr>
        <w:rPr>
          <w:b/>
          <w:bCs/>
        </w:rPr>
      </w:pPr>
      <w:r w:rsidRPr="0032026C">
        <w:rPr>
          <w:b/>
          <w:bCs/>
        </w:rPr>
        <w:t>Status på kontingentopkrævning</w:t>
      </w:r>
    </w:p>
    <w:p w14:paraId="36821BB1" w14:textId="2E95887F" w:rsidR="00087E3C" w:rsidRPr="00223F3C" w:rsidRDefault="00087E3C" w:rsidP="00087E3C">
      <w:pPr>
        <w:pStyle w:val="Listeafsnit"/>
        <w:numPr>
          <w:ilvl w:val="3"/>
          <w:numId w:val="2"/>
        </w:numPr>
      </w:pPr>
      <w:r w:rsidRPr="0032026C">
        <w:rPr>
          <w:b/>
          <w:bCs/>
        </w:rPr>
        <w:t>Hvor mange betalende medlemmer er vi?</w:t>
      </w:r>
      <w:r w:rsidR="000E18EB" w:rsidRPr="0032026C">
        <w:rPr>
          <w:b/>
          <w:bCs/>
        </w:rPr>
        <w:br/>
      </w:r>
      <w:r w:rsidR="001C63F2">
        <w:t xml:space="preserve">Tilgår, da det </w:t>
      </w:r>
      <w:r w:rsidR="006A3DF0">
        <w:t xml:space="preserve">endnu ikke </w:t>
      </w:r>
      <w:r w:rsidR="001C63F2">
        <w:t xml:space="preserve">vides </w:t>
      </w:r>
      <w:r w:rsidR="006A3DF0">
        <w:t>præcis</w:t>
      </w:r>
      <w:r w:rsidR="00CD39D1">
        <w:t xml:space="preserve">, da der mangler oprydning og opdatering af </w:t>
      </w:r>
      <w:proofErr w:type="spellStart"/>
      <w:r w:rsidR="005E7CD3">
        <w:t>Dinero</w:t>
      </w:r>
      <w:proofErr w:type="spellEnd"/>
      <w:r w:rsidR="00EE3EE4">
        <w:t>.</w:t>
      </w:r>
      <w:r w:rsidR="000E18EB" w:rsidRPr="00223F3C">
        <w:br/>
      </w:r>
    </w:p>
    <w:p w14:paraId="168A583E" w14:textId="77777777" w:rsidR="00CF5FA2" w:rsidRPr="000C2CFF" w:rsidRDefault="00CF5FA2" w:rsidP="00C11C06">
      <w:pPr>
        <w:pStyle w:val="Listeafsnit"/>
        <w:numPr>
          <w:ilvl w:val="0"/>
          <w:numId w:val="2"/>
        </w:numPr>
        <w:rPr>
          <w:b/>
          <w:bCs/>
        </w:rPr>
      </w:pPr>
      <w:r w:rsidRPr="000C2CFF">
        <w:rPr>
          <w:b/>
          <w:bCs/>
        </w:rPr>
        <w:t>Kommende arrangementer</w:t>
      </w:r>
    </w:p>
    <w:p w14:paraId="5467FE17" w14:textId="6ECBBE71" w:rsidR="00CF5FA2" w:rsidRPr="00223F3C" w:rsidRDefault="00CF5FA2" w:rsidP="00CF5FA2">
      <w:pPr>
        <w:pStyle w:val="Listeafsnit"/>
        <w:numPr>
          <w:ilvl w:val="1"/>
          <w:numId w:val="2"/>
        </w:numPr>
      </w:pPr>
      <w:r w:rsidRPr="000C2CFF">
        <w:rPr>
          <w:b/>
          <w:bCs/>
        </w:rPr>
        <w:t>Sankt Hans</w:t>
      </w:r>
      <w:r w:rsidR="000E18EB" w:rsidRPr="000C2CFF">
        <w:rPr>
          <w:b/>
          <w:bCs/>
        </w:rPr>
        <w:br/>
      </w:r>
      <w:r w:rsidR="00E179F2">
        <w:t>Rotary klubben har fået lov at deltage</w:t>
      </w:r>
      <w:r w:rsidR="005A1E0D">
        <w:t>, med egne medlemmer.</w:t>
      </w:r>
      <w:r w:rsidR="005A1E0D">
        <w:br/>
      </w:r>
      <w:r w:rsidR="004120AD">
        <w:t>Mathias satser på at tænde grillstarterne ved 17-tiden.</w:t>
      </w:r>
      <w:r w:rsidR="000E18EB" w:rsidRPr="00223F3C">
        <w:br/>
      </w:r>
    </w:p>
    <w:p w14:paraId="348BA1B5" w14:textId="77777777" w:rsidR="00CF5FA2" w:rsidRPr="00B53AC0" w:rsidRDefault="00CF5FA2" w:rsidP="00CF5FA2">
      <w:pPr>
        <w:pStyle w:val="Listeafsnit"/>
        <w:numPr>
          <w:ilvl w:val="0"/>
          <w:numId w:val="2"/>
        </w:numPr>
        <w:rPr>
          <w:b/>
          <w:bCs/>
        </w:rPr>
      </w:pPr>
      <w:r w:rsidRPr="00B53AC0">
        <w:rPr>
          <w:b/>
          <w:bCs/>
        </w:rPr>
        <w:t>Evt.</w:t>
      </w:r>
    </w:p>
    <w:p w14:paraId="24503448" w14:textId="1969CCAC" w:rsidR="00D87140" w:rsidRDefault="00D87140" w:rsidP="00D87140">
      <w:pPr>
        <w:pStyle w:val="Listeafsnit"/>
        <w:numPr>
          <w:ilvl w:val="1"/>
          <w:numId w:val="2"/>
        </w:numPr>
      </w:pPr>
      <w:r w:rsidRPr="00B53AC0">
        <w:rPr>
          <w:b/>
          <w:bCs/>
        </w:rPr>
        <w:t>Oprydning på loftet</w:t>
      </w:r>
      <w:r w:rsidR="000E18EB" w:rsidRPr="00B53AC0">
        <w:rPr>
          <w:b/>
          <w:bCs/>
        </w:rPr>
        <w:br/>
      </w:r>
      <w:r w:rsidR="00EC724E">
        <w:t>Der skal på et tidspunkt sendes mail ud til alle medlemme</w:t>
      </w:r>
      <w:r w:rsidR="00147BD6">
        <w:t>rne</w:t>
      </w:r>
      <w:r w:rsidR="00EC724E">
        <w:t>, om det er tid til oprydning og ting skal være i orden inden en given dato</w:t>
      </w:r>
      <w:r w:rsidR="00B53AC0">
        <w:t xml:space="preserve"> – august/september</w:t>
      </w:r>
      <w:r w:rsidR="00147BD6">
        <w:t>. Ellers bliver det solgt/smidt ud/bortgives.</w:t>
      </w:r>
    </w:p>
    <w:p w14:paraId="46F3BD6A" w14:textId="21BE1349" w:rsidR="009165C0" w:rsidRPr="009165C0" w:rsidRDefault="009165C0" w:rsidP="009165C0">
      <w:pPr>
        <w:pStyle w:val="Listeafsnit"/>
        <w:numPr>
          <w:ilvl w:val="1"/>
          <w:numId w:val="2"/>
        </w:numPr>
        <w:rPr>
          <w:lang/>
        </w:rPr>
      </w:pPr>
      <w:r w:rsidRPr="009165C0">
        <w:rPr>
          <w:lang/>
        </w:rPr>
        <w:t>Mathias foreslår at der i sejlerstuen er mulighed for at sidde og evt. drikke sin kan, og mødes</w:t>
      </w:r>
      <w:r>
        <w:t xml:space="preserve"> i løbet af vinteren</w:t>
      </w:r>
      <w:r w:rsidRPr="009165C0">
        <w:rPr>
          <w:lang/>
        </w:rPr>
        <w:t xml:space="preserve">. Dette var der dog ikke tro på, hos de andre mødedeltagere, hvorved der ikke gøres yderligere herfor.  </w:t>
      </w:r>
    </w:p>
    <w:p w14:paraId="515DDB6F" w14:textId="77777777" w:rsidR="0013697C" w:rsidRDefault="0013697C" w:rsidP="0013697C"/>
    <w:p w14:paraId="4869AB90" w14:textId="2B9C91E5" w:rsidR="0013697C" w:rsidRPr="00223F3C" w:rsidRDefault="0013697C" w:rsidP="0013697C">
      <w:r>
        <w:t>Næste mødedato: 26 august kl. 19 i sejlklubbens lokaler</w:t>
      </w:r>
    </w:p>
    <w:sectPr w:rsidR="0013697C" w:rsidRPr="00223F3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F6114"/>
    <w:multiLevelType w:val="hybridMultilevel"/>
    <w:tmpl w:val="EFEE258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27857"/>
    <w:multiLevelType w:val="hybridMultilevel"/>
    <w:tmpl w:val="74D823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60017">
      <w:start w:val="1"/>
      <w:numFmt w:val="lowerLetter"/>
      <w:lvlText w:val="%4)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CF6C39"/>
    <w:multiLevelType w:val="hybridMultilevel"/>
    <w:tmpl w:val="21AE71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A140C"/>
    <w:multiLevelType w:val="hybridMultilevel"/>
    <w:tmpl w:val="A31CF1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421363">
    <w:abstractNumId w:val="3"/>
  </w:num>
  <w:num w:numId="2" w16cid:durableId="1221986031">
    <w:abstractNumId w:val="0"/>
  </w:num>
  <w:num w:numId="3" w16cid:durableId="84347107">
    <w:abstractNumId w:val="2"/>
  </w:num>
  <w:num w:numId="4" w16cid:durableId="1648239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A4C"/>
    <w:rsid w:val="000201B0"/>
    <w:rsid w:val="0006063D"/>
    <w:rsid w:val="00070F52"/>
    <w:rsid w:val="00071BCC"/>
    <w:rsid w:val="00087E3C"/>
    <w:rsid w:val="00094933"/>
    <w:rsid w:val="000A3F40"/>
    <w:rsid w:val="000C2CFF"/>
    <w:rsid w:val="000E18EB"/>
    <w:rsid w:val="0013090B"/>
    <w:rsid w:val="00135FC7"/>
    <w:rsid w:val="0013697C"/>
    <w:rsid w:val="00147BD6"/>
    <w:rsid w:val="00150D9B"/>
    <w:rsid w:val="001B02BF"/>
    <w:rsid w:val="001C5B54"/>
    <w:rsid w:val="001C63F2"/>
    <w:rsid w:val="001E4396"/>
    <w:rsid w:val="001F6AC0"/>
    <w:rsid w:val="00211ECE"/>
    <w:rsid w:val="00216E4E"/>
    <w:rsid w:val="00223F3C"/>
    <w:rsid w:val="00270DB0"/>
    <w:rsid w:val="00273847"/>
    <w:rsid w:val="002A7650"/>
    <w:rsid w:val="002E40BB"/>
    <w:rsid w:val="002F2889"/>
    <w:rsid w:val="0032026C"/>
    <w:rsid w:val="003313FA"/>
    <w:rsid w:val="00355A4C"/>
    <w:rsid w:val="0036770D"/>
    <w:rsid w:val="003A2CEE"/>
    <w:rsid w:val="003C4CF2"/>
    <w:rsid w:val="003E0524"/>
    <w:rsid w:val="003F6DFA"/>
    <w:rsid w:val="003F73DD"/>
    <w:rsid w:val="003F74C9"/>
    <w:rsid w:val="003F7DD2"/>
    <w:rsid w:val="00405995"/>
    <w:rsid w:val="004120AD"/>
    <w:rsid w:val="004620F5"/>
    <w:rsid w:val="004A4DE1"/>
    <w:rsid w:val="004C1AF3"/>
    <w:rsid w:val="004D145F"/>
    <w:rsid w:val="004D1708"/>
    <w:rsid w:val="004E2F8B"/>
    <w:rsid w:val="00514A17"/>
    <w:rsid w:val="00536883"/>
    <w:rsid w:val="005462B2"/>
    <w:rsid w:val="00587352"/>
    <w:rsid w:val="005A1E0D"/>
    <w:rsid w:val="005A3194"/>
    <w:rsid w:val="005B5398"/>
    <w:rsid w:val="005D50B1"/>
    <w:rsid w:val="005E7CD3"/>
    <w:rsid w:val="005F176E"/>
    <w:rsid w:val="005F74EE"/>
    <w:rsid w:val="00625527"/>
    <w:rsid w:val="00653552"/>
    <w:rsid w:val="006544D2"/>
    <w:rsid w:val="00662AD3"/>
    <w:rsid w:val="006664AE"/>
    <w:rsid w:val="006A3DF0"/>
    <w:rsid w:val="007106EC"/>
    <w:rsid w:val="00744533"/>
    <w:rsid w:val="007568D6"/>
    <w:rsid w:val="008067EA"/>
    <w:rsid w:val="00813C46"/>
    <w:rsid w:val="00813FAF"/>
    <w:rsid w:val="00837719"/>
    <w:rsid w:val="008B0CC1"/>
    <w:rsid w:val="008B37F6"/>
    <w:rsid w:val="008C2339"/>
    <w:rsid w:val="008F5EA2"/>
    <w:rsid w:val="009165C0"/>
    <w:rsid w:val="00937969"/>
    <w:rsid w:val="00953398"/>
    <w:rsid w:val="009B4563"/>
    <w:rsid w:val="009B5415"/>
    <w:rsid w:val="009F5310"/>
    <w:rsid w:val="009F6C9D"/>
    <w:rsid w:val="00A47CDA"/>
    <w:rsid w:val="00A9153A"/>
    <w:rsid w:val="00AA3AAE"/>
    <w:rsid w:val="00AD61BD"/>
    <w:rsid w:val="00AF2DE4"/>
    <w:rsid w:val="00B033A3"/>
    <w:rsid w:val="00B17797"/>
    <w:rsid w:val="00B33A31"/>
    <w:rsid w:val="00B35531"/>
    <w:rsid w:val="00B53AC0"/>
    <w:rsid w:val="00B55731"/>
    <w:rsid w:val="00BA48C1"/>
    <w:rsid w:val="00BD7D41"/>
    <w:rsid w:val="00C11C06"/>
    <w:rsid w:val="00C4402D"/>
    <w:rsid w:val="00C770BD"/>
    <w:rsid w:val="00C91F45"/>
    <w:rsid w:val="00CD39D1"/>
    <w:rsid w:val="00CE7862"/>
    <w:rsid w:val="00CF5FA2"/>
    <w:rsid w:val="00D17263"/>
    <w:rsid w:val="00D512BE"/>
    <w:rsid w:val="00D5394E"/>
    <w:rsid w:val="00D829C3"/>
    <w:rsid w:val="00D87140"/>
    <w:rsid w:val="00DE7DB5"/>
    <w:rsid w:val="00E179F2"/>
    <w:rsid w:val="00E377A3"/>
    <w:rsid w:val="00E47E4B"/>
    <w:rsid w:val="00EB55A6"/>
    <w:rsid w:val="00EC724E"/>
    <w:rsid w:val="00EE35A2"/>
    <w:rsid w:val="00EE3EE4"/>
    <w:rsid w:val="00EF21EE"/>
    <w:rsid w:val="00EF393E"/>
    <w:rsid w:val="00F031E7"/>
    <w:rsid w:val="00F276E5"/>
    <w:rsid w:val="00F4734A"/>
    <w:rsid w:val="00F539D7"/>
    <w:rsid w:val="00F90780"/>
    <w:rsid w:val="00FD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6ECE7"/>
  <w15:chartTrackingRefBased/>
  <w15:docId w15:val="{E600A684-5C40-46BA-8186-F793EC68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F5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F5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F5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F5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F5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F5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F5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F5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F5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F5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F5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F5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F5FA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F5FA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F5FA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F5FA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F5FA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F5F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F5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F5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F5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F5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F5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F5FA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F5FA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F5FA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F5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F5FA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F5F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hi\OneDrive\Dokumenter%201\Referater\Bestyrelsen\Dagsorden\Dagsorden%20-%20Skabelon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Dagsorden - Skabelon</Template>
  <TotalTime>157</TotalTime>
  <Pages>3</Pages>
  <Words>455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Andersen</dc:creator>
  <cp:keywords/>
  <dc:description/>
  <cp:lastModifiedBy>Grenaa Sejlklub</cp:lastModifiedBy>
  <cp:revision>99</cp:revision>
  <cp:lastPrinted>2026-06-11T10:39:00Z</cp:lastPrinted>
  <dcterms:created xsi:type="dcterms:W3CDTF">2026-06-11T16:58:00Z</dcterms:created>
  <dcterms:modified xsi:type="dcterms:W3CDTF">2026-06-16T13:52:00Z</dcterms:modified>
</cp:coreProperties>
</file>